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8FDEB" w14:textId="106E99E6" w:rsidR="00F8234D" w:rsidRPr="00C71AE8" w:rsidRDefault="00F8234D" w:rsidP="00D527AF">
      <w:pPr>
        <w:jc w:val="center"/>
        <w:rPr>
          <w:rFonts w:cs="B Mitra"/>
          <w:b/>
          <w:bCs/>
          <w:rtl/>
          <w:lang w:bidi="fa-IR"/>
        </w:rPr>
      </w:pPr>
    </w:p>
    <w:tbl>
      <w:tblPr>
        <w:tblW w:w="147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45"/>
        <w:gridCol w:w="862"/>
        <w:gridCol w:w="938"/>
        <w:gridCol w:w="1957"/>
        <w:gridCol w:w="1499"/>
        <w:gridCol w:w="1224"/>
        <w:gridCol w:w="3028"/>
        <w:gridCol w:w="2131"/>
        <w:gridCol w:w="1976"/>
      </w:tblGrid>
      <w:tr w:rsidR="0004079C" w:rsidRPr="00DE4CA3" w14:paraId="5C5916A2" w14:textId="77777777" w:rsidTr="00D527AF">
        <w:trPr>
          <w:trHeight w:val="323"/>
        </w:trPr>
        <w:tc>
          <w:tcPr>
            <w:tcW w:w="1476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7420F7E" w14:textId="77777777" w:rsidR="0004079C" w:rsidRPr="00DE4CA3" w:rsidRDefault="00847146" w:rsidP="002507C9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highlight w:val="lightGray"/>
                <w:rtl/>
                <w:lang w:bidi="fa-IR"/>
              </w:rPr>
              <w:t>۱</w:t>
            </w:r>
            <w:r w:rsidR="0004079C" w:rsidRPr="00DE4CA3">
              <w:rPr>
                <w:rFonts w:cs="B Nazanin" w:hint="cs"/>
                <w:b/>
                <w:bCs/>
                <w:sz w:val="28"/>
                <w:szCs w:val="28"/>
                <w:highlight w:val="lightGray"/>
                <w:rtl/>
                <w:lang w:bidi="fa-IR"/>
              </w:rPr>
              <w:t xml:space="preserve">- </w:t>
            </w:r>
            <w:r w:rsidR="0004079C" w:rsidRPr="00DE4CA3">
              <w:rPr>
                <w:rFonts w:cs="B Nazanin"/>
                <w:b/>
                <w:bCs/>
                <w:sz w:val="28"/>
                <w:szCs w:val="28"/>
                <w:highlight w:val="lightGray"/>
                <w:rtl/>
                <w:lang w:bidi="fa-IR"/>
              </w:rPr>
              <w:t>مشخصات فردي</w:t>
            </w:r>
            <w:r w:rsidR="0004079C" w:rsidRPr="00DE4CA3"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  <w:tr w:rsidR="00D95B86" w:rsidRPr="00DE4CA3" w14:paraId="77F751CB" w14:textId="77777777" w:rsidTr="00062B7D">
        <w:trPr>
          <w:trHeight w:val="346"/>
        </w:trPr>
        <w:sdt>
          <w:sdtPr>
            <w:rPr>
              <w:rFonts w:cs="B Nazanin"/>
              <w:b/>
              <w:bCs/>
              <w:rtl/>
              <w:lang w:bidi="fa-IR"/>
            </w:rPr>
            <w:id w:val="-2088220529"/>
            <w:lock w:val="sdtLocked"/>
            <w:showingPlcHdr/>
            <w:picture/>
          </w:sdtPr>
          <w:sdtEndPr/>
          <w:sdtContent>
            <w:tc>
              <w:tcPr>
                <w:tcW w:w="2007" w:type="dxa"/>
                <w:gridSpan w:val="2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  <w:vAlign w:val="center"/>
              </w:tcPr>
              <w:p w14:paraId="0BFE3F19" w14:textId="7E327A25" w:rsidR="00D95B86" w:rsidRPr="00AB3EB8" w:rsidRDefault="00D95B86" w:rsidP="00AB3EB8">
                <w:pPr>
                  <w:bidi/>
                  <w:jc w:val="center"/>
                  <w:rPr>
                    <w:rFonts w:cs="B Nazanin"/>
                    <w:b/>
                    <w:bCs/>
                    <w:lang w:bidi="fa-IR"/>
                  </w:rPr>
                </w:pPr>
                <w:r>
                  <w:rPr>
                    <w:rFonts w:cs="B Nazanin"/>
                    <w:b/>
                    <w:bCs/>
                    <w:noProof/>
                    <w:lang w:bidi="fa-IR"/>
                  </w:rPr>
                  <w:drawing>
                    <wp:inline distT="0" distB="0" distL="0" distR="0" wp14:anchorId="2776C621" wp14:editId="081F164A">
                      <wp:extent cx="1080000" cy="1440000"/>
                      <wp:effectExtent l="0" t="0" r="6350" b="8255"/>
                      <wp:docPr id="42" name="Pictur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3817" w14:textId="573091A6" w:rsidR="00D95B86" w:rsidRPr="00DE4CA3" w:rsidRDefault="00D95B86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نام پدر: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633801777"/>
                <w:placeholder>
                  <w:docPart w:val="3BB688AE788B433CB30319C674A9D2F0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B222" w14:textId="1A39913A" w:rsidR="00D95B86" w:rsidRPr="00DE4CA3" w:rsidRDefault="00D95B86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نام مستعار: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340735246"/>
                <w:placeholder>
                  <w:docPart w:val="20E47445708D42BBA1B837003D717E88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1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588BC7" w14:textId="3DE84E6E" w:rsidR="00D95B86" w:rsidRPr="00DE4CA3" w:rsidRDefault="00D95B86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bookmarkStart w:id="0" w:name="OLE_LINK1"/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alias w:val="Name"/>
                <w:tag w:val="Name"/>
                <w:id w:val="-1463412909"/>
                <w:placeholder>
                  <w:docPart w:val="E62B1EC5F9B849CD9FE76ED721F38771"/>
                </w:placeholder>
                <w:showingPlcHdr/>
                <w:text/>
              </w:sdtPr>
              <w:sdtEndPr/>
              <w:sdtContent>
                <w:r w:rsidR="00691F2C">
                  <w:rPr>
                    <w:rStyle w:val="PlaceholderText"/>
                  </w:rPr>
                  <w:t>E</w:t>
                </w:r>
                <w:r w:rsidR="00691F2C" w:rsidRPr="00BD7CAF">
                  <w:rPr>
                    <w:rStyle w:val="PlaceholderText"/>
                  </w:rPr>
                  <w:t>nter text</w:t>
                </w:r>
              </w:sdtContent>
            </w:sdt>
            <w:bookmarkEnd w:id="0"/>
          </w:p>
        </w:tc>
      </w:tr>
      <w:tr w:rsidR="00D95B86" w:rsidRPr="00DE4CA3" w14:paraId="767E07F3" w14:textId="77777777" w:rsidTr="00062B7D">
        <w:trPr>
          <w:trHeight w:val="2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5AADF5C1" w14:textId="0418A299" w:rsidR="00D95B86" w:rsidRPr="00DE4CA3" w:rsidRDefault="00D95B86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C65D" w14:textId="3D536F61" w:rsidR="00D95B86" w:rsidRPr="00DE4CA3" w:rsidRDefault="00D95B86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شماره شناسنامه: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394649547"/>
                <w:placeholder>
                  <w:docPart w:val="F312909470464D19A618CDDB5DA3646D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D419" w14:textId="5176A8D8" w:rsidR="00D95B86" w:rsidRPr="00DE4CA3" w:rsidRDefault="00D95B86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محل تولد: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364144324"/>
                <w:placeholder>
                  <w:docPart w:val="4E1A83689DB74BCE9DCAF47B04E83A86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10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D495A8" w14:textId="4FEF0147" w:rsidR="00D95B86" w:rsidRPr="00DE4CA3" w:rsidRDefault="00D95B86" w:rsidP="00D527AF">
            <w:pPr>
              <w:tabs>
                <w:tab w:val="left" w:pos="352"/>
              </w:tabs>
              <w:bidi/>
              <w:rPr>
                <w:rFonts w:cs="B Nazanin"/>
                <w:b/>
                <w:bCs/>
                <w:lang w:bidi="fa-IR"/>
              </w:rPr>
            </w:pPr>
          </w:p>
        </w:tc>
      </w:tr>
      <w:tr w:rsidR="00825FBB" w:rsidRPr="00DE4CA3" w14:paraId="4172E4BA" w14:textId="77777777" w:rsidTr="00D95B86">
        <w:trPr>
          <w:trHeight w:val="2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24740622" w14:textId="402276DD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DEC7" w14:textId="458A210B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ملیت: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237910420"/>
                <w:placeholder>
                  <w:docPart w:val="BCB1B36714DF47A3A230D35423AD357C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5415" w14:textId="5547AF06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مذهب: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14172212"/>
                <w:placeholder>
                  <w:docPart w:val="919618740DB34F88B7EAEF49E7EC4CE1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470AA" w14:textId="1F10E08E" w:rsidR="00825FBB" w:rsidRPr="00DE4CA3" w:rsidRDefault="00D95B86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تاریخ تولد: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123185147"/>
                <w:placeholder>
                  <w:docPart w:val="2D5E25DF9B2740119045F1A3174480C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9999/99/99</w:t>
                </w:r>
              </w:sdtContent>
            </w:sdt>
          </w:p>
        </w:tc>
      </w:tr>
      <w:tr w:rsidR="00825FBB" w:rsidRPr="00DE4CA3" w14:paraId="3D623B02" w14:textId="77777777" w:rsidTr="00D95B86">
        <w:trPr>
          <w:trHeight w:val="57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07278DF4" w14:textId="0536D2DD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B19691" w14:textId="77777777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وضعیت نظام وظیفه: (برادران)</w:t>
            </w:r>
          </w:p>
          <w:p w14:paraId="68EA2A44" w14:textId="59A3DD52" w:rsidR="00825FBB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پایان خدمت </w:t>
            </w:r>
            <w:bookmarkStart w:id="1" w:name="Check5"/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10896569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161">
                  <w:rPr>
                    <w:rFonts w:ascii="MS Gothic" w:eastAsia="MS Gothic" w:hAnsi="MS Gothic" w:cs="B Nazanin" w:hint="eastAsia"/>
                    <w:b/>
                    <w:bCs/>
                    <w:rtl/>
                    <w:lang w:bidi="fa-IR"/>
                  </w:rPr>
                  <w:t>☐</w:t>
                </w:r>
              </w:sdtContent>
            </w:sdt>
            <w:bookmarkEnd w:id="1"/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  ازتاری</w:t>
            </w:r>
            <w:r w:rsidR="00D95B86">
              <w:rPr>
                <w:rFonts w:cs="B Nazanin" w:hint="cs"/>
                <w:b/>
                <w:bCs/>
                <w:rtl/>
                <w:lang w:bidi="fa-IR"/>
              </w:rPr>
              <w:t xml:space="preserve">خ </w:t>
            </w:r>
            <w:r w:rsidR="000D69ED">
              <w:rPr>
                <w:rFonts w:cs="B Nazanin"/>
                <w:b/>
                <w:bCs/>
                <w:lang w:bidi="fa-IR"/>
              </w:rPr>
              <w:t xml:space="preserve"> </w:t>
            </w:r>
            <w:r w:rsidR="00D95B86">
              <w:rPr>
                <w:rFonts w:cs="B Nazanin"/>
                <w:b/>
                <w:bCs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25771752"/>
                <w:placeholder>
                  <w:docPart w:val="02A73C8C767A4CD5A3F5B35B7687733E"/>
                </w:placeholder>
                <w:showingPlcHdr/>
                <w:text/>
              </w:sdtPr>
              <w:sdtEndPr/>
              <w:sdtContent>
                <w:r w:rsidR="00D95B86">
                  <w:rPr>
                    <w:rStyle w:val="PlaceholderText"/>
                  </w:rPr>
                  <w:t>99/99/99</w:t>
                </w:r>
              </w:sdtContent>
            </w:sdt>
            <w:r w:rsidRPr="00DE4CA3">
              <w:rPr>
                <w:rFonts w:cs="B Nazanin" w:hint="cs"/>
                <w:b/>
                <w:bCs/>
                <w:rtl/>
                <w:lang w:bidi="fa-IR"/>
              </w:rPr>
              <w:t>الی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957303110"/>
                <w:placeholder>
                  <w:docPart w:val="B95CF1A4083340E6886EE29DC2ED2473"/>
                </w:placeholder>
                <w:showingPlcHdr/>
                <w:text/>
              </w:sdtPr>
              <w:sdtEndPr/>
              <w:sdtContent>
                <w:r w:rsidR="00D95B86">
                  <w:rPr>
                    <w:rStyle w:val="PlaceholderText"/>
                  </w:rPr>
                  <w:t>99/99/99</w:t>
                </w:r>
              </w:sdtContent>
            </w:sdt>
          </w:p>
          <w:p w14:paraId="4C85C220" w14:textId="0E8E437C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    معاف دائم 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26968705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50">
                  <w:rPr>
                    <w:rFonts w:ascii="MS Gothic" w:eastAsia="MS Gothic" w:hAnsi="MS Gothic" w:cs="B Nazanin" w:hint="eastAsia"/>
                    <w:b/>
                    <w:bCs/>
                    <w:rtl/>
                    <w:lang w:bidi="fa-IR"/>
                  </w:rPr>
                  <w:t>☐</w:t>
                </w:r>
              </w:sdtContent>
            </w:sdt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     معاف موقت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71409152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161">
                  <w:rPr>
                    <w:rFonts w:ascii="MS Gothic" w:eastAsia="MS Gothic" w:hAnsi="MS Gothic" w:cs="B Nazanin" w:hint="eastAsia"/>
                    <w:b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1174" w14:textId="19B609F0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تعداد فرزندان: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77807176"/>
                <w:placeholder>
                  <w:docPart w:val="CEBA26E4BC4540A88857EEC71E7D4C65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5EC2C1" w14:textId="120287A3" w:rsidR="00825FBB" w:rsidRPr="00DE4CA3" w:rsidRDefault="00D95B86" w:rsidP="00D95B86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محل صدور: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750188900"/>
                <w:placeholder>
                  <w:docPart w:val="1059E27385F540A191A40165CFA380C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E</w:t>
                </w:r>
                <w:r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25FBB" w:rsidRPr="00DE4CA3" w14:paraId="7CF70D94" w14:textId="77777777" w:rsidTr="00D95B86">
        <w:trPr>
          <w:trHeight w:val="57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4D2F014E" w14:textId="77777777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51EF58" w14:textId="77777777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CCED" w14:textId="08EB4FF2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آیا گواهینامه رانندگی دارید: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94775096"/>
                <w:placeholder>
                  <w:docPart w:val="731D0AC7E3BB4689B16C12CC6DAA21DE"/>
                </w:placeholder>
                <w:showingPlcHdr/>
                <w:comboBox>
                  <w:listItem w:displayText="بله" w:value="بله"/>
                  <w:listItem w:displayText="خیر" w:value="خیر"/>
                </w:comboBox>
              </w:sdtPr>
              <w:sdtEndPr/>
              <w:sdtContent>
                <w:r w:rsidR="00D95B86"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1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5D5E4A" w14:textId="160279BF" w:rsidR="00825FBB" w:rsidRPr="00DE4CA3" w:rsidRDefault="00D95B86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وضعیت تاهل:  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64940883"/>
                <w:lock w:val="sdtLocked"/>
                <w:placeholder>
                  <w:docPart w:val="D9AC5AF273874B7E97A8047FC442F710"/>
                </w:placeholder>
                <w:showingPlcHdr/>
                <w:comboBox>
                  <w:listItem w:displayText="مجرد" w:value="مجرد"/>
                  <w:listItem w:displayText="متأهل" w:value="متأهل"/>
                </w:comboBox>
              </w:sdtPr>
              <w:sdtEndPr/>
              <w:sdtContent>
                <w:r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25FBB" w:rsidRPr="00DE4CA3" w14:paraId="177E6E10" w14:textId="77777777" w:rsidTr="00D95B86">
        <w:trPr>
          <w:trHeight w:val="2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0397FA41" w14:textId="234422F5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8DD8" w14:textId="6027EC93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تلفن تماس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ثابت</w:t>
            </w: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522073123"/>
                <w:placeholder>
                  <w:docPart w:val="A60ED9D28E644CA091E2C32F5409BED1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149AAC" w14:textId="6CDC38FE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نشانی محل سکونت: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077434285"/>
                <w:placeholder>
                  <w:docPart w:val="5247692D65DC49C2AA91536E45F65E64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25FBB" w:rsidRPr="00DE4CA3" w14:paraId="70184D14" w14:textId="77777777" w:rsidTr="00D95B86">
        <w:trPr>
          <w:trHeight w:val="20"/>
        </w:trPr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13AE9D99" w14:textId="07FDCD1A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0A6A" w14:textId="14FA52E6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تلفن محل کار: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727520126"/>
                <w:placeholder>
                  <w:docPart w:val="B4FAC181F88441C295C8A9F516E88A25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0983F7" w14:textId="795693C4" w:rsidR="00825FBB" w:rsidRPr="00DE4CA3" w:rsidRDefault="00825FBB" w:rsidP="00D527A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نشانی محل کار فعلی</w:t>
            </w:r>
            <w:r>
              <w:rPr>
                <w:rFonts w:cs="B Nazanin"/>
                <w:b/>
                <w:bCs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یا سابق</w:t>
            </w: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130129400"/>
                <w:placeholder>
                  <w:docPart w:val="CDE92243ED364A93AAFF87117B0E14BB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25FBB" w:rsidRPr="00DE4CA3" w14:paraId="43F9578A" w14:textId="77777777" w:rsidTr="00D95B86">
        <w:trPr>
          <w:trHeight w:val="70"/>
        </w:trPr>
        <w:tc>
          <w:tcPr>
            <w:tcW w:w="20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DA651C" w14:textId="2EB2057C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FADD" w14:textId="3D06B3FA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پست الکترونیکی: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802534841"/>
                <w:placeholder>
                  <w:docPart w:val="82ACB865D3D84BBE9F7BE97F407ED915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11E134" w14:textId="4948FB10" w:rsidR="00825FBB" w:rsidRPr="00DE4CA3" w:rsidRDefault="00825FBB" w:rsidP="00D527AF">
            <w:pPr>
              <w:bidi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  <w:r>
              <w:rPr>
                <w:rFonts w:cs="B Nazanin" w:hint="cs"/>
                <w:b/>
                <w:bCs/>
                <w:rtl/>
                <w:lang w:bidi="fa-IR"/>
              </w:rPr>
              <w:t>‌های</w:t>
            </w:r>
            <w:r w:rsidRPr="00DE4CA3">
              <w:rPr>
                <w:rFonts w:cs="B Nazanin" w:hint="cs"/>
                <w:b/>
                <w:bCs/>
                <w:rtl/>
                <w:lang w:bidi="fa-IR"/>
              </w:rPr>
              <w:t xml:space="preserve"> تماس ضروری: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286960613"/>
                <w:placeholder>
                  <w:docPart w:val="321A4358B5E24CE39661163C59AC6427"/>
                </w:placeholder>
                <w:showingPlcHdr/>
                <w:text/>
              </w:sdtPr>
              <w:sdtEndPr/>
              <w:sdtContent>
                <w:r w:rsidR="0047195C">
                  <w:rPr>
                    <w:rStyle w:val="PlaceholderText"/>
                  </w:rPr>
                  <w:t>E</w:t>
                </w:r>
                <w:r w:rsidR="0047195C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3C3130" w:rsidRPr="00DE4CA3" w14:paraId="4DE61691" w14:textId="77777777" w:rsidTr="00D527A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14760" w:type="dxa"/>
            <w:gridSpan w:val="9"/>
            <w:shd w:val="clear" w:color="auto" w:fill="CCCCCC"/>
            <w:vAlign w:val="center"/>
          </w:tcPr>
          <w:p w14:paraId="4FA02631" w14:textId="77777777" w:rsidR="003C3130" w:rsidRPr="00DE4CA3" w:rsidRDefault="00847146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highlight w:val="lightGray"/>
                <w:rtl/>
                <w:lang w:bidi="fa-IR"/>
              </w:rPr>
              <w:t>۲</w:t>
            </w:r>
            <w:r w:rsidR="003C3130" w:rsidRPr="00DE4CA3">
              <w:rPr>
                <w:rFonts w:cs="B Nazanin"/>
                <w:b/>
                <w:bCs/>
                <w:sz w:val="28"/>
                <w:szCs w:val="28"/>
                <w:highlight w:val="lightGray"/>
                <w:rtl/>
                <w:lang w:bidi="fa-IR"/>
              </w:rPr>
              <w:t>- سوابق تحصيلي</w:t>
            </w:r>
            <w:r w:rsidR="003C3130" w:rsidRPr="00DE4CA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F2725B" w:rsidRPr="00DE4CA3" w14:paraId="567198B3" w14:textId="77777777" w:rsidTr="00D95B8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145" w:type="dxa"/>
            <w:vMerge w:val="restart"/>
            <w:shd w:val="clear" w:color="auto" w:fill="CCCCCC"/>
            <w:vAlign w:val="center"/>
          </w:tcPr>
          <w:p w14:paraId="0EFCA0AE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معدل</w:t>
            </w:r>
          </w:p>
        </w:tc>
        <w:tc>
          <w:tcPr>
            <w:tcW w:w="1800" w:type="dxa"/>
            <w:gridSpan w:val="2"/>
            <w:vMerge w:val="restart"/>
            <w:shd w:val="clear" w:color="auto" w:fill="CCCCCC"/>
            <w:vAlign w:val="center"/>
          </w:tcPr>
          <w:p w14:paraId="0CACEB30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کشور/ شهر محل تحصیل</w:t>
            </w:r>
          </w:p>
        </w:tc>
        <w:tc>
          <w:tcPr>
            <w:tcW w:w="1957" w:type="dxa"/>
            <w:vMerge w:val="restart"/>
            <w:shd w:val="clear" w:color="auto" w:fill="CCCCCC"/>
            <w:vAlign w:val="center"/>
          </w:tcPr>
          <w:p w14:paraId="60C737D9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نام واحد آموزشی</w:t>
            </w:r>
          </w:p>
        </w:tc>
        <w:tc>
          <w:tcPr>
            <w:tcW w:w="2723" w:type="dxa"/>
            <w:gridSpan w:val="2"/>
            <w:shd w:val="clear" w:color="auto" w:fill="CCCCCC"/>
            <w:vAlign w:val="center"/>
          </w:tcPr>
          <w:p w14:paraId="55B66E80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مدت تحصیل</w:t>
            </w:r>
          </w:p>
        </w:tc>
        <w:tc>
          <w:tcPr>
            <w:tcW w:w="3028" w:type="dxa"/>
            <w:vMerge w:val="restart"/>
            <w:shd w:val="clear" w:color="auto" w:fill="CCCCCC"/>
            <w:vAlign w:val="center"/>
          </w:tcPr>
          <w:p w14:paraId="52BA0934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2131" w:type="dxa"/>
            <w:vMerge w:val="restart"/>
            <w:shd w:val="clear" w:color="auto" w:fill="CCCCCC"/>
            <w:vAlign w:val="center"/>
          </w:tcPr>
          <w:p w14:paraId="45FFEE86" w14:textId="77777777" w:rsidR="00F2725B" w:rsidRPr="00E25600" w:rsidRDefault="00F2725B" w:rsidP="00E25600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976" w:type="dxa"/>
            <w:vMerge w:val="restart"/>
            <w:shd w:val="clear" w:color="auto" w:fill="CCCCCC"/>
            <w:vAlign w:val="center"/>
          </w:tcPr>
          <w:p w14:paraId="066E7455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مقطع تحصیلی</w:t>
            </w:r>
          </w:p>
        </w:tc>
      </w:tr>
      <w:tr w:rsidR="00BA33DC" w:rsidRPr="00DE4CA3" w14:paraId="3D156622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97"/>
        </w:trPr>
        <w:tc>
          <w:tcPr>
            <w:tcW w:w="1145" w:type="dxa"/>
            <w:vMerge/>
            <w:vAlign w:val="center"/>
          </w:tcPr>
          <w:p w14:paraId="5EFBF13A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00" w:type="dxa"/>
            <w:gridSpan w:val="2"/>
            <w:vMerge/>
            <w:vAlign w:val="center"/>
          </w:tcPr>
          <w:p w14:paraId="026234FC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957" w:type="dxa"/>
            <w:vMerge/>
            <w:vAlign w:val="center"/>
          </w:tcPr>
          <w:p w14:paraId="0C976524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99" w:type="dxa"/>
            <w:shd w:val="clear" w:color="auto" w:fill="CCCCCC"/>
            <w:vAlign w:val="center"/>
          </w:tcPr>
          <w:p w14:paraId="270FD566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تا</w:t>
            </w:r>
          </w:p>
        </w:tc>
        <w:tc>
          <w:tcPr>
            <w:tcW w:w="1224" w:type="dxa"/>
            <w:shd w:val="clear" w:color="auto" w:fill="CCCCCC"/>
            <w:vAlign w:val="center"/>
          </w:tcPr>
          <w:p w14:paraId="257A60D2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028" w:type="dxa"/>
            <w:vMerge/>
            <w:vAlign w:val="center"/>
          </w:tcPr>
          <w:p w14:paraId="62E11A69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131" w:type="dxa"/>
            <w:vMerge/>
            <w:vAlign w:val="center"/>
          </w:tcPr>
          <w:p w14:paraId="70BF2697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976" w:type="dxa"/>
            <w:vMerge/>
            <w:vAlign w:val="center"/>
          </w:tcPr>
          <w:p w14:paraId="70385B59" w14:textId="77777777" w:rsidR="00F2725B" w:rsidRPr="00DE4CA3" w:rsidRDefault="00F2725B" w:rsidP="002507C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80EBE" w:rsidRPr="00DE4CA3" w14:paraId="30484D63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5" w:type="dxa"/>
            <w:vAlign w:val="center"/>
          </w:tcPr>
          <w:p w14:paraId="78FC097B" w14:textId="374CB7F6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28459841"/>
                <w:placeholder>
                  <w:docPart w:val="4AA0FECEEDAF44599776118C852A258F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800" w:type="dxa"/>
            <w:gridSpan w:val="2"/>
            <w:vAlign w:val="center"/>
          </w:tcPr>
          <w:p w14:paraId="7804996F" w14:textId="6C2E9A10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150903891"/>
                <w:placeholder>
                  <w:docPart w:val="A37DE24E6C6845D183A82E0FE9956121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57" w:type="dxa"/>
            <w:vAlign w:val="center"/>
          </w:tcPr>
          <w:p w14:paraId="637F2AF0" w14:textId="343F7A68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384832508"/>
                <w:placeholder>
                  <w:docPart w:val="E1C46EF19AF5491283608E44BFC62B05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499" w:type="dxa"/>
            <w:vAlign w:val="center"/>
          </w:tcPr>
          <w:p w14:paraId="209F1D85" w14:textId="641DD712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  <w:lang w:bidi="fa-IR"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538008407"/>
                <w:placeholder>
                  <w:docPart w:val="902EEF5145404F12A19B97E188531238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1224" w:type="dxa"/>
            <w:vAlign w:val="center"/>
          </w:tcPr>
          <w:p w14:paraId="133C331D" w14:textId="26F5AAA7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595901691"/>
                <w:placeholder>
                  <w:docPart w:val="8C6E4C0F08CD4E9393CFFC2B866538E6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3028" w:type="dxa"/>
            <w:vAlign w:val="center"/>
          </w:tcPr>
          <w:p w14:paraId="07819111" w14:textId="3CE746CC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785033515"/>
                <w:placeholder>
                  <w:docPart w:val="9F135A637FEE467BADA22AC52A7F9F4F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31" w:type="dxa"/>
            <w:vAlign w:val="center"/>
          </w:tcPr>
          <w:p w14:paraId="10A6EF21" w14:textId="073F4495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89986305"/>
                <w:placeholder>
                  <w:docPart w:val="EF0B6C53BE1A4F8FAA9AF6AF8F7560EE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76" w:type="dxa"/>
            <w:vAlign w:val="center"/>
          </w:tcPr>
          <w:p w14:paraId="6F307012" w14:textId="77777777" w:rsidR="00E80EBE" w:rsidRPr="00DE4CA3" w:rsidRDefault="00E80EBE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دیپلم</w:t>
            </w:r>
          </w:p>
        </w:tc>
      </w:tr>
      <w:tr w:rsidR="00E80EBE" w:rsidRPr="00DE4CA3" w14:paraId="1BCB636D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5" w:type="dxa"/>
            <w:vAlign w:val="center"/>
          </w:tcPr>
          <w:p w14:paraId="60CDA9B4" w14:textId="41EB370D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499590343"/>
                <w:placeholder>
                  <w:docPart w:val="8B66EE1162EE49AD83FF7EB28A5FAFCD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800" w:type="dxa"/>
            <w:gridSpan w:val="2"/>
            <w:vAlign w:val="center"/>
          </w:tcPr>
          <w:p w14:paraId="4CF436F5" w14:textId="198CA3DB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535262673"/>
                <w:placeholder>
                  <w:docPart w:val="05471D6C706C4B6390ECD45719DD7150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57" w:type="dxa"/>
            <w:vAlign w:val="center"/>
          </w:tcPr>
          <w:p w14:paraId="4FED234E" w14:textId="667CCBA5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463310560"/>
                <w:placeholder>
                  <w:docPart w:val="9C936272A4FF4F7E86879B3B876B2974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499" w:type="dxa"/>
            <w:vAlign w:val="center"/>
          </w:tcPr>
          <w:p w14:paraId="57703A0E" w14:textId="20BF58A5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680205532"/>
                <w:placeholder>
                  <w:docPart w:val="827569054E484D8E9CCACC2FD2416D42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1224" w:type="dxa"/>
            <w:vAlign w:val="center"/>
          </w:tcPr>
          <w:p w14:paraId="0770194F" w14:textId="3A3C2BF7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336584862"/>
                <w:placeholder>
                  <w:docPart w:val="8F83BF85C28649638713F1B284BC7149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3028" w:type="dxa"/>
            <w:vAlign w:val="center"/>
          </w:tcPr>
          <w:p w14:paraId="7287A697" w14:textId="0CADE8E0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21054667"/>
                <w:placeholder>
                  <w:docPart w:val="A9B51681433F4A0BA36C460DF611F306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31" w:type="dxa"/>
            <w:vAlign w:val="center"/>
          </w:tcPr>
          <w:p w14:paraId="590EE637" w14:textId="38592BF4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670296863"/>
                <w:placeholder>
                  <w:docPart w:val="D7879813E3164C4B91A25E49F71626D5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76" w:type="dxa"/>
            <w:vAlign w:val="center"/>
          </w:tcPr>
          <w:p w14:paraId="2BA2B375" w14:textId="77777777" w:rsidR="00E80EBE" w:rsidRPr="00DE4CA3" w:rsidRDefault="00E80EBE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فوق دیپلم</w:t>
            </w:r>
          </w:p>
        </w:tc>
      </w:tr>
      <w:tr w:rsidR="00E80EBE" w:rsidRPr="00DE4CA3" w14:paraId="16F0EB17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5" w:type="dxa"/>
            <w:vAlign w:val="center"/>
          </w:tcPr>
          <w:p w14:paraId="64B210DB" w14:textId="2F166C5D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306671285"/>
                <w:placeholder>
                  <w:docPart w:val="6D96FDEB2A7145FFB861C9780DB4895C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800" w:type="dxa"/>
            <w:gridSpan w:val="2"/>
            <w:vAlign w:val="center"/>
          </w:tcPr>
          <w:p w14:paraId="1E3D8D9C" w14:textId="0753ACEE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347637110"/>
                <w:placeholder>
                  <w:docPart w:val="7ABB23A4C359475E829084BE9E18A02F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57" w:type="dxa"/>
            <w:vAlign w:val="center"/>
          </w:tcPr>
          <w:p w14:paraId="3A6E4A4D" w14:textId="460BB698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580711585"/>
                <w:placeholder>
                  <w:docPart w:val="8DC0B8D7D0FC4AF88312AB2BFB19C3F4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499" w:type="dxa"/>
            <w:vAlign w:val="center"/>
          </w:tcPr>
          <w:p w14:paraId="34254164" w14:textId="66259A69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31253477"/>
                <w:placeholder>
                  <w:docPart w:val="2E7A326BCDEA440D875E7E7801D7A398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1224" w:type="dxa"/>
            <w:vAlign w:val="center"/>
          </w:tcPr>
          <w:p w14:paraId="144A75DE" w14:textId="35229D4C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642960509"/>
                <w:placeholder>
                  <w:docPart w:val="EC74E70D2F2E4CBABB56108B80A75B55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3028" w:type="dxa"/>
            <w:vAlign w:val="center"/>
          </w:tcPr>
          <w:p w14:paraId="079885A4" w14:textId="1B39B72F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854085077"/>
                <w:placeholder>
                  <w:docPart w:val="749460C6E7244369A01C538F28BE01BB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31" w:type="dxa"/>
            <w:vAlign w:val="center"/>
          </w:tcPr>
          <w:p w14:paraId="014B9CB4" w14:textId="1937348F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077819985"/>
                <w:placeholder>
                  <w:docPart w:val="098ADED6F4474F1990CA4D52F45E561D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76" w:type="dxa"/>
            <w:vAlign w:val="center"/>
          </w:tcPr>
          <w:p w14:paraId="4CC75ABD" w14:textId="77777777" w:rsidR="00E80EBE" w:rsidRPr="00DE4CA3" w:rsidRDefault="00E80EBE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لیسانس</w:t>
            </w:r>
          </w:p>
        </w:tc>
      </w:tr>
      <w:tr w:rsidR="00E80EBE" w:rsidRPr="00DE4CA3" w14:paraId="6D1A801C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5" w:type="dxa"/>
            <w:vAlign w:val="center"/>
          </w:tcPr>
          <w:p w14:paraId="33779BE9" w14:textId="7204FCCE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231918131"/>
                <w:placeholder>
                  <w:docPart w:val="F09856D7B2C64617B97C72999AA41ED3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800" w:type="dxa"/>
            <w:gridSpan w:val="2"/>
            <w:vAlign w:val="center"/>
          </w:tcPr>
          <w:p w14:paraId="0EA50939" w14:textId="4A1CD28F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214049637"/>
                <w:placeholder>
                  <w:docPart w:val="30FB090D2EAB4FBCBDE8F1F593EBDD91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57" w:type="dxa"/>
            <w:vAlign w:val="center"/>
          </w:tcPr>
          <w:p w14:paraId="6C5F7F6F" w14:textId="157AF1A7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326863716"/>
                <w:placeholder>
                  <w:docPart w:val="9FC8D18E99FC4D3CAEE2C8D6BC48878F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499" w:type="dxa"/>
            <w:vAlign w:val="center"/>
          </w:tcPr>
          <w:p w14:paraId="26A8BA37" w14:textId="6C8AA38A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401635385"/>
                <w:placeholder>
                  <w:docPart w:val="92845BF7FEF24649AD92D2A4DE37DE42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1224" w:type="dxa"/>
            <w:vAlign w:val="center"/>
          </w:tcPr>
          <w:p w14:paraId="31FC913F" w14:textId="0F9B9E9A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709646796"/>
                <w:placeholder>
                  <w:docPart w:val="931ABE6D36534629BF17808AB70423D3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3028" w:type="dxa"/>
            <w:vAlign w:val="center"/>
          </w:tcPr>
          <w:p w14:paraId="415CD961" w14:textId="74DA1684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872041265"/>
                <w:placeholder>
                  <w:docPart w:val="30E80973A252405FBDCFB0E8EBB9C9C3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31" w:type="dxa"/>
            <w:vAlign w:val="center"/>
          </w:tcPr>
          <w:p w14:paraId="220C409F" w14:textId="4BAAC5F1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41836884"/>
                <w:placeholder>
                  <w:docPart w:val="C46C7DAE9A534C1793BAD078C1718B03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76" w:type="dxa"/>
            <w:vAlign w:val="center"/>
          </w:tcPr>
          <w:p w14:paraId="4B17DA32" w14:textId="77777777" w:rsidR="00E80EBE" w:rsidRPr="00DE4CA3" w:rsidRDefault="00E80EBE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فوق لیسانس</w:t>
            </w:r>
          </w:p>
        </w:tc>
      </w:tr>
      <w:tr w:rsidR="00E80EBE" w:rsidRPr="00DE4CA3" w14:paraId="769EF9FF" w14:textId="77777777" w:rsidTr="00E4716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1145" w:type="dxa"/>
            <w:vAlign w:val="center"/>
          </w:tcPr>
          <w:p w14:paraId="2CB1AB1C" w14:textId="0BCA31BD" w:rsidR="00E80EBE" w:rsidRPr="00DE4CA3" w:rsidRDefault="00C0531E" w:rsidP="002507C9">
            <w:pPr>
              <w:jc w:val="center"/>
              <w:rPr>
                <w:rFonts w:cs="B Nazanin"/>
                <w:szCs w:val="20"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746842675"/>
                <w:placeholder>
                  <w:docPart w:val="246DC25AFC40433698EB37B25F60F3F1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800" w:type="dxa"/>
            <w:gridSpan w:val="2"/>
            <w:vAlign w:val="center"/>
          </w:tcPr>
          <w:p w14:paraId="36FE0B3E" w14:textId="61516F20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1087379903"/>
                <w:placeholder>
                  <w:docPart w:val="0B32D105EF8745959A04372757F2DD21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57" w:type="dxa"/>
            <w:vAlign w:val="center"/>
          </w:tcPr>
          <w:p w14:paraId="4B021A98" w14:textId="12C89AE0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2023224677"/>
                <w:placeholder>
                  <w:docPart w:val="C486C67582C8432EBE66BB965D567A39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499" w:type="dxa"/>
            <w:vAlign w:val="center"/>
          </w:tcPr>
          <w:p w14:paraId="2AC32797" w14:textId="6B4D659D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979877323"/>
                <w:placeholder>
                  <w:docPart w:val="9EBBB173429D418BB24FEA4A79D0CA6D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1224" w:type="dxa"/>
            <w:vAlign w:val="center"/>
          </w:tcPr>
          <w:p w14:paraId="1BD294B0" w14:textId="11A833E3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1175390708"/>
                <w:placeholder>
                  <w:docPart w:val="4740BA9A9B474DE9A72AB316ED23EB2A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99/99/99</w:t>
                </w:r>
              </w:sdtContent>
            </w:sdt>
          </w:p>
        </w:tc>
        <w:tc>
          <w:tcPr>
            <w:tcW w:w="3028" w:type="dxa"/>
            <w:vAlign w:val="center"/>
          </w:tcPr>
          <w:p w14:paraId="789EECB1" w14:textId="54A5DD91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-429968821"/>
                <w:placeholder>
                  <w:docPart w:val="317668EB5DDF46E283D6CF28E0556AAB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31" w:type="dxa"/>
            <w:vAlign w:val="center"/>
          </w:tcPr>
          <w:p w14:paraId="03EB2A75" w14:textId="6778AE7D" w:rsidR="00E80EBE" w:rsidRPr="00DE4CA3" w:rsidRDefault="00C0531E" w:rsidP="002507C9">
            <w:pPr>
              <w:jc w:val="center"/>
              <w:rPr>
                <w:rFonts w:cs="B Nazanin"/>
                <w:szCs w:val="20"/>
                <w:rtl/>
              </w:rPr>
            </w:pPr>
            <w:sdt>
              <w:sdtPr>
                <w:rPr>
                  <w:rFonts w:cs="B Nazanin" w:hint="cs"/>
                  <w:b/>
                  <w:bCs/>
                  <w:lang w:bidi="fa-IR"/>
                </w:rPr>
                <w:id w:val="244306239"/>
                <w:placeholder>
                  <w:docPart w:val="A51E172B1D5543C08D156906354B82B3"/>
                </w:placeholder>
                <w:showingPlcHdr/>
                <w:text/>
              </w:sdtPr>
              <w:sdtEndPr/>
              <w:sdtContent>
                <w:r w:rsidR="008124C9">
                  <w:rPr>
                    <w:rStyle w:val="PlaceholderText"/>
                  </w:rPr>
                  <w:t>E</w:t>
                </w:r>
                <w:r w:rsidR="008124C9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976" w:type="dxa"/>
            <w:vAlign w:val="center"/>
          </w:tcPr>
          <w:p w14:paraId="6FC86A32" w14:textId="77777777" w:rsidR="00E80EBE" w:rsidRPr="00DE4CA3" w:rsidRDefault="00E80EBE" w:rsidP="002507C9">
            <w:pPr>
              <w:jc w:val="right"/>
              <w:rPr>
                <w:rFonts w:cs="B Nazanin"/>
                <w:b/>
                <w:bCs/>
                <w:lang w:bidi="fa-IR"/>
              </w:rPr>
            </w:pPr>
            <w:r w:rsidRPr="00DE4CA3">
              <w:rPr>
                <w:rFonts w:cs="B Nazanin" w:hint="cs"/>
                <w:b/>
                <w:bCs/>
                <w:rtl/>
                <w:lang w:bidi="fa-IR"/>
              </w:rPr>
              <w:t>دکترا</w:t>
            </w:r>
          </w:p>
        </w:tc>
      </w:tr>
    </w:tbl>
    <w:p w14:paraId="4BE992F6" w14:textId="77777777" w:rsidR="00C6155F" w:rsidRPr="00C6155F" w:rsidRDefault="00C6155F" w:rsidP="00C6155F">
      <w:pPr>
        <w:rPr>
          <w:vanish/>
        </w:rPr>
      </w:pPr>
    </w:p>
    <w:p w14:paraId="5AB7D3CA" w14:textId="77777777" w:rsidR="00391823" w:rsidRDefault="00391823" w:rsidP="003F6EDC">
      <w:pPr>
        <w:bidi/>
        <w:rPr>
          <w:rFonts w:cs="B Mitra"/>
          <w:b/>
          <w:bCs/>
          <w:sz w:val="22"/>
          <w:szCs w:val="22"/>
          <w:rtl/>
          <w:lang w:bidi="fa-IR"/>
        </w:rPr>
      </w:pPr>
    </w:p>
    <w:p w14:paraId="5944BFDA" w14:textId="10CA0429" w:rsidR="00391823" w:rsidRDefault="00391823" w:rsidP="00391823">
      <w:pPr>
        <w:bidi/>
        <w:rPr>
          <w:rFonts w:cs="B Mitra"/>
          <w:b/>
          <w:bCs/>
          <w:sz w:val="22"/>
          <w:szCs w:val="22"/>
          <w:rtl/>
          <w:lang w:bidi="fa-IR"/>
        </w:rPr>
      </w:pPr>
    </w:p>
    <w:p w14:paraId="310E44F4" w14:textId="77777777" w:rsidR="003B52BA" w:rsidRDefault="003B52BA" w:rsidP="003B52BA">
      <w:pPr>
        <w:bidi/>
        <w:rPr>
          <w:rFonts w:cs="B Mitra"/>
          <w:b/>
          <w:bCs/>
          <w:sz w:val="22"/>
          <w:szCs w:val="22"/>
          <w:rtl/>
          <w:lang w:bidi="fa-IR"/>
        </w:rPr>
      </w:pPr>
    </w:p>
    <w:p w14:paraId="3D80F55F" w14:textId="77777777" w:rsidR="00D076EC" w:rsidRDefault="00D076EC" w:rsidP="00D076EC">
      <w:pPr>
        <w:bidi/>
        <w:rPr>
          <w:rFonts w:cs="B Mitra"/>
          <w:b/>
          <w:bCs/>
          <w:sz w:val="22"/>
          <w:szCs w:val="22"/>
          <w:rtl/>
          <w:lang w:bidi="fa-IR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9"/>
        <w:gridCol w:w="235"/>
        <w:gridCol w:w="461"/>
        <w:gridCol w:w="684"/>
        <w:gridCol w:w="15"/>
        <w:gridCol w:w="696"/>
        <w:gridCol w:w="699"/>
        <w:gridCol w:w="983"/>
        <w:gridCol w:w="112"/>
        <w:gridCol w:w="1124"/>
        <w:gridCol w:w="1412"/>
        <w:gridCol w:w="1318"/>
        <w:gridCol w:w="1802"/>
        <w:gridCol w:w="464"/>
        <w:gridCol w:w="643"/>
        <w:gridCol w:w="2131"/>
      </w:tblGrid>
      <w:tr w:rsidR="00847146" w:rsidRPr="00847146" w14:paraId="35738FDF" w14:textId="77777777" w:rsidTr="00847146">
        <w:tc>
          <w:tcPr>
            <w:tcW w:w="5000" w:type="pct"/>
            <w:gridSpan w:val="16"/>
            <w:shd w:val="clear" w:color="auto" w:fill="CCCCCC"/>
          </w:tcPr>
          <w:p w14:paraId="17521BED" w14:textId="77777777" w:rsidR="00847146" w:rsidRPr="00847146" w:rsidRDefault="00847146" w:rsidP="00D527AF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lastRenderedPageBreak/>
              <w:t>۳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-  </w:t>
            </w:r>
            <w:r w:rsidRPr="00847146">
              <w:rPr>
                <w:rFonts w:cs="B Nazanin"/>
                <w:b/>
                <w:bCs/>
                <w:sz w:val="28"/>
                <w:szCs w:val="28"/>
                <w:rtl/>
              </w:rPr>
              <w:t>سوابق حرفه ای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</w:rPr>
              <w:t>:</w:t>
            </w:r>
          </w:p>
          <w:p w14:paraId="4406017A" w14:textId="77777777" w:rsidR="00847146" w:rsidRPr="00847146" w:rsidRDefault="00847146" w:rsidP="00E2560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47146">
              <w:rPr>
                <w:rFonts w:cs="B Nazanin"/>
                <w:sz w:val="20"/>
                <w:szCs w:val="20"/>
                <w:rtl/>
                <w:lang w:bidi="fa-IR"/>
              </w:rPr>
              <w:t>* لطفا در صورت داشتن سابقه کار، شرح شغل وظایف محوله در هریک از سمت های ذکر شده را در انتهای رزومه مرقوم فرمایید.</w:t>
            </w:r>
          </w:p>
        </w:tc>
      </w:tr>
      <w:tr w:rsidR="00847146" w:rsidRPr="00847146" w14:paraId="64258220" w14:textId="77777777" w:rsidTr="003B52BA">
        <w:trPr>
          <w:trHeight w:val="332"/>
        </w:trPr>
        <w:tc>
          <w:tcPr>
            <w:tcW w:w="647" w:type="pct"/>
            <w:vMerge w:val="restart"/>
            <w:shd w:val="clear" w:color="auto" w:fill="CCCCCC"/>
            <w:vAlign w:val="center"/>
          </w:tcPr>
          <w:p w14:paraId="2D631CBA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نام سازمان / شرکت</w:t>
            </w:r>
          </w:p>
        </w:tc>
        <w:tc>
          <w:tcPr>
            <w:tcW w:w="1285" w:type="pct"/>
            <w:gridSpan w:val="7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4E51E6AF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مدت همکاري</w:t>
            </w:r>
          </w:p>
        </w:tc>
        <w:tc>
          <w:tcPr>
            <w:tcW w:w="421" w:type="pct"/>
            <w:gridSpan w:val="2"/>
            <w:vMerge w:val="restart"/>
            <w:shd w:val="clear" w:color="auto" w:fill="CCCCCC"/>
            <w:vAlign w:val="center"/>
          </w:tcPr>
          <w:p w14:paraId="370B9C9E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سمت</w:t>
            </w:r>
          </w:p>
        </w:tc>
        <w:tc>
          <w:tcPr>
            <w:tcW w:w="481" w:type="pct"/>
            <w:vMerge w:val="restart"/>
            <w:shd w:val="clear" w:color="auto" w:fill="CCCCCC"/>
            <w:vAlign w:val="center"/>
          </w:tcPr>
          <w:p w14:paraId="53843975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حقوق و مزايا</w:t>
            </w:r>
          </w:p>
        </w:tc>
        <w:tc>
          <w:tcPr>
            <w:tcW w:w="449" w:type="pct"/>
            <w:vMerge w:val="restart"/>
            <w:shd w:val="clear" w:color="auto" w:fill="CCCCCC"/>
            <w:vAlign w:val="center"/>
          </w:tcPr>
          <w:p w14:paraId="129D121A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  <w:r w:rsidRPr="00847146">
              <w:rPr>
                <w:rFonts w:cs="B Nazanin"/>
                <w:rtl/>
                <w:lang w:bidi="fa-IR"/>
              </w:rPr>
              <w:t xml:space="preserve">علت قطع </w:t>
            </w:r>
            <w:r w:rsidRPr="00847146">
              <w:rPr>
                <w:rFonts w:cs="B Nazanin"/>
                <w:rtl/>
                <w:lang w:eastAsia="ja-JP" w:bidi="fa-IR"/>
              </w:rPr>
              <w:t>رابطه</w:t>
            </w:r>
          </w:p>
        </w:tc>
        <w:tc>
          <w:tcPr>
            <w:tcW w:w="991" w:type="pct"/>
            <w:gridSpan w:val="3"/>
            <w:vMerge w:val="restart"/>
            <w:shd w:val="clear" w:color="auto" w:fill="CCCCCC"/>
            <w:vAlign w:val="center"/>
          </w:tcPr>
          <w:p w14:paraId="2ECC25B2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  <w:r w:rsidRPr="00847146">
              <w:rPr>
                <w:rFonts w:cs="B Nazanin"/>
                <w:rtl/>
                <w:lang w:eastAsia="ja-JP" w:bidi="fa-IR"/>
              </w:rPr>
              <w:t>امکان ارائه گواهی سابقه کار دارید؟</w:t>
            </w:r>
          </w:p>
        </w:tc>
        <w:tc>
          <w:tcPr>
            <w:tcW w:w="726" w:type="pct"/>
            <w:vMerge w:val="restart"/>
            <w:shd w:val="clear" w:color="auto" w:fill="CCCCCC"/>
            <w:vAlign w:val="center"/>
          </w:tcPr>
          <w:p w14:paraId="68CEE49E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  <w:r w:rsidRPr="00847146">
              <w:rPr>
                <w:rFonts w:cs="B Nazanin"/>
                <w:rtl/>
                <w:lang w:eastAsia="ja-JP" w:bidi="fa-IR"/>
              </w:rPr>
              <w:t>پاره وقت/ تمام وقت/ مشاوره</w:t>
            </w:r>
          </w:p>
        </w:tc>
      </w:tr>
      <w:tr w:rsidR="00847146" w:rsidRPr="00847146" w14:paraId="25E2101F" w14:textId="77777777" w:rsidTr="003B52BA">
        <w:trPr>
          <w:trHeight w:val="323"/>
        </w:trPr>
        <w:tc>
          <w:tcPr>
            <w:tcW w:w="647" w:type="pct"/>
            <w:vMerge/>
            <w:shd w:val="clear" w:color="auto" w:fill="auto"/>
            <w:vAlign w:val="center"/>
          </w:tcPr>
          <w:p w14:paraId="0DFDE1B7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75" w:type="pct"/>
            <w:gridSpan w:val="4"/>
            <w:shd w:val="clear" w:color="auto" w:fill="CCCCCC"/>
            <w:vAlign w:val="center"/>
          </w:tcPr>
          <w:p w14:paraId="5FC8E605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تا</w:t>
            </w:r>
          </w:p>
        </w:tc>
        <w:tc>
          <w:tcPr>
            <w:tcW w:w="475" w:type="pct"/>
            <w:gridSpan w:val="2"/>
            <w:shd w:val="clear" w:color="auto" w:fill="CCCCCC"/>
            <w:vAlign w:val="center"/>
          </w:tcPr>
          <w:p w14:paraId="392D4507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از</w:t>
            </w:r>
          </w:p>
        </w:tc>
        <w:tc>
          <w:tcPr>
            <w:tcW w:w="335" w:type="pct"/>
            <w:vMerge w:val="restart"/>
            <w:shd w:val="clear" w:color="auto" w:fill="CCCCCC"/>
            <w:vAlign w:val="center"/>
          </w:tcPr>
          <w:p w14:paraId="18BDF703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مجموع به ماه</w:t>
            </w:r>
          </w:p>
        </w:tc>
        <w:tc>
          <w:tcPr>
            <w:tcW w:w="421" w:type="pct"/>
            <w:gridSpan w:val="2"/>
            <w:vMerge/>
            <w:shd w:val="clear" w:color="auto" w:fill="auto"/>
            <w:vAlign w:val="center"/>
          </w:tcPr>
          <w:p w14:paraId="4AB9DCEB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81" w:type="pct"/>
            <w:vMerge/>
            <w:shd w:val="clear" w:color="auto" w:fill="auto"/>
            <w:vAlign w:val="center"/>
          </w:tcPr>
          <w:p w14:paraId="575D115D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49" w:type="pct"/>
            <w:vMerge/>
            <w:shd w:val="clear" w:color="auto" w:fill="auto"/>
            <w:vAlign w:val="center"/>
          </w:tcPr>
          <w:p w14:paraId="28700F81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1" w:type="pct"/>
            <w:gridSpan w:val="3"/>
            <w:vMerge/>
            <w:shd w:val="clear" w:color="auto" w:fill="auto"/>
            <w:vAlign w:val="center"/>
          </w:tcPr>
          <w:p w14:paraId="6E0F7EDC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</w:p>
        </w:tc>
        <w:tc>
          <w:tcPr>
            <w:tcW w:w="726" w:type="pct"/>
            <w:vMerge/>
            <w:shd w:val="clear" w:color="auto" w:fill="auto"/>
            <w:vAlign w:val="center"/>
          </w:tcPr>
          <w:p w14:paraId="6382A432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</w:p>
        </w:tc>
      </w:tr>
      <w:tr w:rsidR="003B52BA" w:rsidRPr="00847146" w14:paraId="6AF0EE07" w14:textId="77777777" w:rsidTr="003B52BA">
        <w:trPr>
          <w:trHeight w:val="359"/>
        </w:trPr>
        <w:tc>
          <w:tcPr>
            <w:tcW w:w="647" w:type="pct"/>
            <w:vMerge/>
            <w:shd w:val="clear" w:color="auto" w:fill="auto"/>
            <w:vAlign w:val="center"/>
          </w:tcPr>
          <w:p w14:paraId="6C9135B3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37" w:type="pct"/>
            <w:gridSpan w:val="2"/>
            <w:shd w:val="clear" w:color="auto" w:fill="CCCCCC"/>
            <w:vAlign w:val="center"/>
          </w:tcPr>
          <w:p w14:paraId="19C5F5F6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سال</w:t>
            </w:r>
          </w:p>
        </w:tc>
        <w:tc>
          <w:tcPr>
            <w:tcW w:w="238" w:type="pct"/>
            <w:gridSpan w:val="2"/>
            <w:shd w:val="clear" w:color="auto" w:fill="CCCCCC"/>
            <w:vAlign w:val="center"/>
          </w:tcPr>
          <w:p w14:paraId="5A79A16D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ماه</w:t>
            </w:r>
          </w:p>
        </w:tc>
        <w:tc>
          <w:tcPr>
            <w:tcW w:w="237" w:type="pct"/>
            <w:shd w:val="clear" w:color="auto" w:fill="CCCCCC"/>
            <w:vAlign w:val="center"/>
          </w:tcPr>
          <w:p w14:paraId="0732C23F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سال</w:t>
            </w:r>
          </w:p>
        </w:tc>
        <w:tc>
          <w:tcPr>
            <w:tcW w:w="238" w:type="pct"/>
            <w:shd w:val="clear" w:color="auto" w:fill="CCCCCC"/>
            <w:vAlign w:val="center"/>
          </w:tcPr>
          <w:p w14:paraId="415290BA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ماه</w:t>
            </w:r>
          </w:p>
        </w:tc>
        <w:tc>
          <w:tcPr>
            <w:tcW w:w="335" w:type="pct"/>
            <w:vMerge/>
            <w:shd w:val="clear" w:color="auto" w:fill="CCCCCC"/>
            <w:vAlign w:val="center"/>
          </w:tcPr>
          <w:p w14:paraId="1786FEFF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21" w:type="pct"/>
            <w:gridSpan w:val="2"/>
            <w:vMerge/>
            <w:shd w:val="clear" w:color="auto" w:fill="auto"/>
            <w:vAlign w:val="center"/>
          </w:tcPr>
          <w:p w14:paraId="30F144CB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81" w:type="pct"/>
            <w:vMerge/>
            <w:shd w:val="clear" w:color="auto" w:fill="auto"/>
            <w:vAlign w:val="center"/>
          </w:tcPr>
          <w:p w14:paraId="32E8F684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449" w:type="pct"/>
            <w:vMerge/>
            <w:shd w:val="clear" w:color="auto" w:fill="auto"/>
            <w:vAlign w:val="center"/>
          </w:tcPr>
          <w:p w14:paraId="2E45E678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1" w:type="pct"/>
            <w:gridSpan w:val="3"/>
            <w:vMerge/>
            <w:shd w:val="clear" w:color="auto" w:fill="auto"/>
            <w:vAlign w:val="center"/>
          </w:tcPr>
          <w:p w14:paraId="4AA74C21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</w:p>
        </w:tc>
        <w:tc>
          <w:tcPr>
            <w:tcW w:w="726" w:type="pct"/>
            <w:vMerge/>
            <w:shd w:val="clear" w:color="auto" w:fill="auto"/>
            <w:vAlign w:val="center"/>
          </w:tcPr>
          <w:p w14:paraId="0F207338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  <w:lang w:eastAsia="ja-JP" w:bidi="fa-IR"/>
              </w:rPr>
            </w:pPr>
          </w:p>
        </w:tc>
      </w:tr>
      <w:tr w:rsidR="00847146" w:rsidRPr="00847146" w14:paraId="05DCB6DE" w14:textId="77777777" w:rsidTr="003B52BA">
        <w:trPr>
          <w:trHeight w:val="404"/>
        </w:trPr>
        <w:tc>
          <w:tcPr>
            <w:tcW w:w="647" w:type="pct"/>
            <w:shd w:val="clear" w:color="auto" w:fill="auto"/>
            <w:vAlign w:val="center"/>
          </w:tcPr>
          <w:p w14:paraId="37E875B5" w14:textId="2CACEF79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595172287"/>
                <w:placeholder>
                  <w:docPart w:val="4F011D32244A406191DDDBE502A82B5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37" w:type="pct"/>
            <w:gridSpan w:val="2"/>
            <w:shd w:val="clear" w:color="auto" w:fill="auto"/>
          </w:tcPr>
          <w:p w14:paraId="6BF881A2" w14:textId="1E50BB9C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96911886"/>
                <w:placeholder>
                  <w:docPart w:val="782A8EB8F08448DB805AE8D0411381E5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gridSpan w:val="2"/>
            <w:shd w:val="clear" w:color="auto" w:fill="auto"/>
          </w:tcPr>
          <w:p w14:paraId="37921EBC" w14:textId="7911103B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138637446"/>
                <w:placeholder>
                  <w:docPart w:val="03F908B1E40E425A8A49EF78F3E3BA0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7" w:type="pct"/>
            <w:shd w:val="clear" w:color="auto" w:fill="auto"/>
          </w:tcPr>
          <w:p w14:paraId="7BB1E7F0" w14:textId="174B0EA2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72985827"/>
                <w:placeholder>
                  <w:docPart w:val="B3626ADE080F403E9D535784626904A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shd w:val="clear" w:color="auto" w:fill="auto"/>
          </w:tcPr>
          <w:p w14:paraId="731BD3A0" w14:textId="51958804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327352369"/>
                <w:placeholder>
                  <w:docPart w:val="AA599B8871ED46ED99DB55911AE52B2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335" w:type="pct"/>
            <w:shd w:val="clear" w:color="auto" w:fill="auto"/>
          </w:tcPr>
          <w:p w14:paraId="0D92A1A1" w14:textId="3043B57F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317177815"/>
                <w:placeholder>
                  <w:docPart w:val="F28DE7A7BD2645639989A185F744AFA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21" w:type="pct"/>
            <w:gridSpan w:val="2"/>
            <w:shd w:val="clear" w:color="auto" w:fill="auto"/>
            <w:vAlign w:val="center"/>
          </w:tcPr>
          <w:p w14:paraId="4D4F64BF" w14:textId="3062C60B" w:rsidR="00847146" w:rsidRPr="00847146" w:rsidRDefault="00C0531E" w:rsidP="003B52BA">
            <w:pPr>
              <w:bidi/>
              <w:jc w:val="center"/>
              <w:rPr>
                <w:rFonts w:cs="B Nazanin"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420983216"/>
                <w:placeholder>
                  <w:docPart w:val="E58E3314BE524890B132825B1186B62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81" w:type="pct"/>
            <w:shd w:val="clear" w:color="auto" w:fill="auto"/>
            <w:vAlign w:val="center"/>
          </w:tcPr>
          <w:p w14:paraId="79D8C342" w14:textId="01DBF70D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625963746"/>
                <w:placeholder>
                  <w:docPart w:val="8679A6ACDA294DDFAEC1F0D481AA5E5E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49" w:type="pct"/>
            <w:shd w:val="clear" w:color="auto" w:fill="auto"/>
            <w:vAlign w:val="center"/>
          </w:tcPr>
          <w:p w14:paraId="0BC7ACF2" w14:textId="0064E8F9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893565489"/>
                <w:placeholder>
                  <w:docPart w:val="3E1B1759276849288C39564102AFB54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91" w:type="pct"/>
            <w:gridSpan w:val="3"/>
            <w:shd w:val="clear" w:color="auto" w:fill="auto"/>
            <w:vAlign w:val="center"/>
          </w:tcPr>
          <w:p w14:paraId="06427E09" w14:textId="1E1DB61F" w:rsidR="00847146" w:rsidRPr="00847146" w:rsidRDefault="008124C9" w:rsidP="003B52BA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  <w:rtl/>
                </w:rPr>
                <w:id w:val="210314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  <w:rtl/>
                </w:rPr>
                <w:id w:val="150817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  <w:tc>
          <w:tcPr>
            <w:tcW w:w="726" w:type="pct"/>
            <w:shd w:val="clear" w:color="auto" w:fill="auto"/>
          </w:tcPr>
          <w:p w14:paraId="3FE9C2A3" w14:textId="3B317CC9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17479211"/>
                <w:placeholder>
                  <w:docPart w:val="569608AEEE584461AD2941FBC0096745"/>
                </w:placeholder>
                <w:showingPlcHdr/>
                <w:comboBox>
                  <w:listItem w:displayText="پاره وقت" w:value="پاره وقت"/>
                  <w:listItem w:displayText="تمام وقت" w:value="تمام وقت"/>
                  <w:listItem w:displayText="مشاوره" w:value="مشاوره"/>
                </w:comboBox>
              </w:sdtPr>
              <w:sdtEndPr/>
              <w:sdtContent>
                <w:r w:rsidR="003B52BA"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124C9" w:rsidRPr="00847146" w14:paraId="67F39B17" w14:textId="77777777" w:rsidTr="0065481E">
        <w:trPr>
          <w:trHeight w:val="397"/>
        </w:trPr>
        <w:tc>
          <w:tcPr>
            <w:tcW w:w="647" w:type="pct"/>
            <w:shd w:val="clear" w:color="auto" w:fill="auto"/>
            <w:vAlign w:val="center"/>
          </w:tcPr>
          <w:p w14:paraId="7F601958" w14:textId="2E3091C5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55727445"/>
                <w:placeholder>
                  <w:docPart w:val="A8A14CDBA81C498D9A3FA557C8883FA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37" w:type="pct"/>
            <w:gridSpan w:val="2"/>
            <w:shd w:val="clear" w:color="auto" w:fill="auto"/>
          </w:tcPr>
          <w:p w14:paraId="24B935BD" w14:textId="61DF8DFB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11863931"/>
                <w:placeholder>
                  <w:docPart w:val="1C25A6F7989847C48BC723D4975C0CC6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gridSpan w:val="2"/>
            <w:shd w:val="clear" w:color="auto" w:fill="auto"/>
          </w:tcPr>
          <w:p w14:paraId="704F555F" w14:textId="16754BDF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413550112"/>
                <w:placeholder>
                  <w:docPart w:val="632F8B2130A54E43AC7014E45937B7E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7" w:type="pct"/>
            <w:shd w:val="clear" w:color="auto" w:fill="auto"/>
          </w:tcPr>
          <w:p w14:paraId="2E8B02D1" w14:textId="65E53D9D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191639923"/>
                <w:placeholder>
                  <w:docPart w:val="31BCD8E40F62482287B9158CAE5A3F6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shd w:val="clear" w:color="auto" w:fill="auto"/>
          </w:tcPr>
          <w:p w14:paraId="25F7D595" w14:textId="1C16DA2E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891111362"/>
                <w:placeholder>
                  <w:docPart w:val="F44ABADB1C2545A99AACC964096F136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335" w:type="pct"/>
            <w:shd w:val="clear" w:color="auto" w:fill="auto"/>
          </w:tcPr>
          <w:p w14:paraId="2FC97DD0" w14:textId="1F7BCA35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76045409"/>
                <w:placeholder>
                  <w:docPart w:val="AA14761342C945579D19BE8B0285936D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21" w:type="pct"/>
            <w:gridSpan w:val="2"/>
            <w:shd w:val="clear" w:color="auto" w:fill="auto"/>
            <w:vAlign w:val="center"/>
          </w:tcPr>
          <w:p w14:paraId="5FEC4F61" w14:textId="09FB7032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69511265"/>
                <w:placeholder>
                  <w:docPart w:val="EAC90F48C12941C79D3D06455ADE97DA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81" w:type="pct"/>
            <w:shd w:val="clear" w:color="auto" w:fill="auto"/>
            <w:vAlign w:val="center"/>
          </w:tcPr>
          <w:p w14:paraId="07AE2CA2" w14:textId="1B821563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730109580"/>
                <w:placeholder>
                  <w:docPart w:val="E90B2683D68E4E23AD80F998D1BD010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49" w:type="pct"/>
            <w:shd w:val="clear" w:color="auto" w:fill="auto"/>
            <w:vAlign w:val="center"/>
          </w:tcPr>
          <w:p w14:paraId="3FF30803" w14:textId="4AD9D882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217630294"/>
                <w:placeholder>
                  <w:docPart w:val="1D35AC888EE441DD9E925D78B8E2BBF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91" w:type="pct"/>
            <w:gridSpan w:val="3"/>
            <w:shd w:val="clear" w:color="auto" w:fill="auto"/>
          </w:tcPr>
          <w:p w14:paraId="698727AA" w14:textId="548BBF1C" w:rsidR="008124C9" w:rsidRPr="00847146" w:rsidRDefault="008124C9" w:rsidP="003B52BA">
            <w:pPr>
              <w:jc w:val="center"/>
              <w:rPr>
                <w:rFonts w:cs="B Nazanin"/>
              </w:rPr>
            </w:pPr>
            <w:r w:rsidRPr="00F256F6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51881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F256F6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1628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  <w:tc>
          <w:tcPr>
            <w:tcW w:w="726" w:type="pct"/>
            <w:shd w:val="clear" w:color="auto" w:fill="auto"/>
          </w:tcPr>
          <w:p w14:paraId="01099707" w14:textId="4D34FAB1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654677372"/>
                <w:placeholder>
                  <w:docPart w:val="17DC34155D464212A1ACD3FA471ABF0D"/>
                </w:placeholder>
                <w:showingPlcHdr/>
                <w:comboBox>
                  <w:listItem w:displayText="پاره وقت" w:value="پاره وقت"/>
                  <w:listItem w:displayText="تمام وقت" w:value="تمام وقت"/>
                  <w:listItem w:displayText="مشاوره" w:value="مشاوره"/>
                </w:comboBox>
              </w:sdtPr>
              <w:sdtEndPr/>
              <w:sdtContent>
                <w:r w:rsidR="00F13F27"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124C9" w:rsidRPr="00847146" w14:paraId="301BB2AF" w14:textId="77777777" w:rsidTr="0065481E">
        <w:trPr>
          <w:trHeight w:val="397"/>
        </w:trPr>
        <w:tc>
          <w:tcPr>
            <w:tcW w:w="647" w:type="pct"/>
            <w:shd w:val="clear" w:color="auto" w:fill="auto"/>
            <w:vAlign w:val="center"/>
          </w:tcPr>
          <w:p w14:paraId="0791C05D" w14:textId="576A39EF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1260171"/>
                <w:placeholder>
                  <w:docPart w:val="9905DCA91EC041CD90C5EB79B972AD2A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37" w:type="pct"/>
            <w:gridSpan w:val="2"/>
            <w:shd w:val="clear" w:color="auto" w:fill="auto"/>
          </w:tcPr>
          <w:p w14:paraId="7D8D6A27" w14:textId="523552FC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85225824"/>
                <w:placeholder>
                  <w:docPart w:val="9125BDC9D87D49148B52A54D8BC1311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gridSpan w:val="2"/>
            <w:shd w:val="clear" w:color="auto" w:fill="auto"/>
          </w:tcPr>
          <w:p w14:paraId="352E471D" w14:textId="20550D8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010761789"/>
                <w:placeholder>
                  <w:docPart w:val="77411CBEE9B64F07B3873E21C4DE021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7" w:type="pct"/>
            <w:shd w:val="clear" w:color="auto" w:fill="auto"/>
          </w:tcPr>
          <w:p w14:paraId="4B6B0192" w14:textId="046F6B8E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282867001"/>
                <w:placeholder>
                  <w:docPart w:val="240BBBCE292141719AC12F2993A9987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shd w:val="clear" w:color="auto" w:fill="auto"/>
          </w:tcPr>
          <w:p w14:paraId="6328164E" w14:textId="6BD07840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238670468"/>
                <w:placeholder>
                  <w:docPart w:val="FBED2D90A80048C8912135EE2ECE03E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335" w:type="pct"/>
            <w:shd w:val="clear" w:color="auto" w:fill="auto"/>
          </w:tcPr>
          <w:p w14:paraId="13EC8721" w14:textId="29CFA5C9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63688935"/>
                <w:placeholder>
                  <w:docPart w:val="C13B141F45294645A5932A897357252D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21" w:type="pct"/>
            <w:gridSpan w:val="2"/>
            <w:shd w:val="clear" w:color="auto" w:fill="auto"/>
            <w:vAlign w:val="center"/>
          </w:tcPr>
          <w:p w14:paraId="7408B9D4" w14:textId="69657339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46726915"/>
                <w:placeholder>
                  <w:docPart w:val="9A1F63A47CBE4B8F9C6B14134685AF39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81" w:type="pct"/>
            <w:shd w:val="clear" w:color="auto" w:fill="auto"/>
            <w:vAlign w:val="center"/>
          </w:tcPr>
          <w:p w14:paraId="0DCDE6BD" w14:textId="25D5C40A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497869276"/>
                <w:placeholder>
                  <w:docPart w:val="1139381DB6924876B6C0A67F59CEFE6F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49" w:type="pct"/>
            <w:shd w:val="clear" w:color="auto" w:fill="auto"/>
            <w:vAlign w:val="center"/>
          </w:tcPr>
          <w:p w14:paraId="2F19A9B7" w14:textId="0AF64C58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87417826"/>
                <w:placeholder>
                  <w:docPart w:val="3BBD35FDD19341B7A24D8FDFA62903F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91" w:type="pct"/>
            <w:gridSpan w:val="3"/>
            <w:shd w:val="clear" w:color="auto" w:fill="auto"/>
          </w:tcPr>
          <w:p w14:paraId="0690AF25" w14:textId="5D716237" w:rsidR="008124C9" w:rsidRPr="00847146" w:rsidRDefault="008124C9" w:rsidP="003B52BA">
            <w:pPr>
              <w:jc w:val="center"/>
              <w:rPr>
                <w:rFonts w:cs="B Nazanin"/>
              </w:rPr>
            </w:pPr>
            <w:r w:rsidRPr="00F256F6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54303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F256F6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-112345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  <w:tc>
          <w:tcPr>
            <w:tcW w:w="726" w:type="pct"/>
            <w:shd w:val="clear" w:color="auto" w:fill="auto"/>
          </w:tcPr>
          <w:p w14:paraId="779BD3DD" w14:textId="2973A0BA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559634117"/>
                <w:placeholder>
                  <w:docPart w:val="5B65BC3168BA42418AD31AA71EF9267D"/>
                </w:placeholder>
                <w:showingPlcHdr/>
                <w:comboBox>
                  <w:listItem w:displayText="پاره وقت" w:value="پاره وقت"/>
                  <w:listItem w:displayText="تمام وقت" w:value="تمام وقت"/>
                  <w:listItem w:displayText="مشاوره" w:value="مشاوره"/>
                </w:comboBox>
              </w:sdtPr>
              <w:sdtEndPr/>
              <w:sdtContent>
                <w:r w:rsidR="00F13F27"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124C9" w:rsidRPr="00847146" w14:paraId="15FA4A33" w14:textId="77777777" w:rsidTr="0065481E">
        <w:trPr>
          <w:trHeight w:val="397"/>
        </w:trPr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29E8B" w14:textId="16AD69E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86469307"/>
                <w:placeholder>
                  <w:docPart w:val="7DAA9C05A5B54D2DA2AE4064C552002A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3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A91276" w14:textId="6FC6DA85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48966476"/>
                <w:placeholder>
                  <w:docPart w:val="F993EDF7BF3E46C0923BC8571F8E52A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361C25" w14:textId="63B6C38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352349013"/>
                <w:placeholder>
                  <w:docPart w:val="71AB326DBAC2442D981B47877A75174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7" w:type="pct"/>
            <w:tcBorders>
              <w:bottom w:val="single" w:sz="4" w:space="0" w:color="auto"/>
            </w:tcBorders>
            <w:shd w:val="clear" w:color="auto" w:fill="auto"/>
          </w:tcPr>
          <w:p w14:paraId="39E2AB22" w14:textId="189602A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165976399"/>
                <w:placeholder>
                  <w:docPart w:val="890507D02E5F422C9C9DF525B32318C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47CBFC36" w14:textId="2C3A9B25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881212288"/>
                <w:placeholder>
                  <w:docPart w:val="F4FE5D541AE94295A8DCC2A29916E04C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auto"/>
          </w:tcPr>
          <w:p w14:paraId="77977AAE" w14:textId="7BE239AE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133053553"/>
                <w:placeholder>
                  <w:docPart w:val="08DE1454E59049D28776D0172997F26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2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A67F7" w14:textId="0AE0B10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233891874"/>
                <w:placeholder>
                  <w:docPart w:val="21AA087CBB5844CD8D36B2FAD756AAFA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8320DD" w14:textId="671E3ECC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015430155"/>
                <w:placeholder>
                  <w:docPart w:val="84C282036EC8414E9202033286950A5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4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905F40" w14:textId="227879AD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161695174"/>
                <w:placeholder>
                  <w:docPart w:val="881B557A05E94AC7B7D310BB44519D7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91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0A31775" w14:textId="25544768" w:rsidR="008124C9" w:rsidRPr="00847146" w:rsidRDefault="008124C9" w:rsidP="003B52BA">
            <w:pPr>
              <w:jc w:val="center"/>
              <w:rPr>
                <w:rFonts w:cs="B Nazanin"/>
              </w:rPr>
            </w:pPr>
            <w:r w:rsidRPr="00F256F6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-101275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F256F6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85307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256F6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</w:tcPr>
          <w:p w14:paraId="5BC7AB0F" w14:textId="79FF4DB4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89492809"/>
                <w:placeholder>
                  <w:docPart w:val="2194A1217DB34AAAACA4123A1A079691"/>
                </w:placeholder>
                <w:showingPlcHdr/>
                <w:comboBox>
                  <w:listItem w:displayText="پاره وقت" w:value="پاره وقت"/>
                  <w:listItem w:displayText="تمام وقت" w:value="تمام وقت"/>
                  <w:listItem w:displayText="مشاوره" w:value="مشاوره"/>
                </w:comboBox>
              </w:sdtPr>
              <w:sdtEndPr/>
              <w:sdtContent>
                <w:r w:rsidR="00F13F27" w:rsidRPr="0097031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825FBB" w:rsidRPr="00847146" w14:paraId="2E54BF43" w14:textId="77777777" w:rsidTr="00825FBB">
        <w:trPr>
          <w:trHeight w:val="521"/>
        </w:trPr>
        <w:tc>
          <w:tcPr>
            <w:tcW w:w="5000" w:type="pct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952A7" w14:textId="34402EE8" w:rsidR="00825FBB" w:rsidRPr="00847146" w:rsidRDefault="00825FBB" w:rsidP="00D527A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آیا هم اکنون در جایی مشغول به کار هستید:    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476457527"/>
                <w:placeholder>
                  <w:docPart w:val="B5C99D1E559E4D829D3400EA198C8271"/>
                </w:placeholder>
                <w:showingPlcHdr/>
                <w:text/>
              </w:sdtPr>
              <w:sdtEndPr/>
              <w:sdtContent>
                <w:r w:rsidR="00F13F27">
                  <w:rPr>
                    <w:rStyle w:val="PlaceholderText"/>
                  </w:rPr>
                  <w:t>E</w:t>
                </w:r>
                <w:r w:rsidR="00F13F27" w:rsidRPr="00BD7CAF">
                  <w:rPr>
                    <w:rStyle w:val="PlaceholderText"/>
                  </w:rPr>
                  <w:t>nter text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                                  نام محل اشتغا</w:t>
            </w:r>
            <w:r w:rsidR="00F13F27">
              <w:rPr>
                <w:rFonts w:cs="B Nazanin"/>
                <w:lang w:bidi="fa-IR"/>
              </w:rPr>
              <w:t xml:space="preserve"> :</w:t>
            </w:r>
            <w:r w:rsidR="00F13F27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399215405"/>
                <w:placeholder>
                  <w:docPart w:val="1A3D68E9488C41998EBD2032BD2E5639"/>
                </w:placeholder>
                <w:showingPlcHdr/>
                <w:text/>
              </w:sdtPr>
              <w:sdtEndPr/>
              <w:sdtContent>
                <w:r w:rsidR="00F13F27">
                  <w:rPr>
                    <w:rStyle w:val="PlaceholderText"/>
                  </w:rPr>
                  <w:t>E</w:t>
                </w:r>
                <w:r w:rsidR="00F13F27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47146" w:rsidRPr="00847146" w14:paraId="4B5EFAA8" w14:textId="77777777" w:rsidTr="00847146">
        <w:tc>
          <w:tcPr>
            <w:tcW w:w="5000" w:type="pct"/>
            <w:gridSpan w:val="16"/>
            <w:shd w:val="clear" w:color="auto" w:fill="CCCCCC"/>
          </w:tcPr>
          <w:p w14:paraId="043A4B14" w14:textId="77777777" w:rsidR="00847146" w:rsidRPr="00847146" w:rsidRDefault="00847146" w:rsidP="002A21E5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۴</w:t>
            </w:r>
            <w:r w:rsidR="002A21E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  <w:r w:rsidR="002A21E5"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2A21E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گواهینامه‌های تخصصی و علمی اخذ شده</w:t>
            </w:r>
            <w:r w:rsidR="002A21E5" w:rsidRPr="00847146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AF6600" w:rsidRPr="00847146" w14:paraId="5124C012" w14:textId="77777777" w:rsidTr="003B52BA">
        <w:trPr>
          <w:trHeight w:val="503"/>
        </w:trPr>
        <w:tc>
          <w:tcPr>
            <w:tcW w:w="727" w:type="pct"/>
            <w:gridSpan w:val="2"/>
            <w:shd w:val="clear" w:color="auto" w:fill="CCCCCC"/>
            <w:vAlign w:val="center"/>
          </w:tcPr>
          <w:p w14:paraId="15C2E84F" w14:textId="77777777" w:rsidR="00AF6600" w:rsidRPr="00847146" w:rsidRDefault="00AF6600" w:rsidP="00AF6600">
            <w:pPr>
              <w:bidi/>
              <w:jc w:val="center"/>
              <w:rPr>
                <w:rFonts w:cs="B Nazanin"/>
              </w:rPr>
            </w:pPr>
            <w:r w:rsidRPr="00847146">
              <w:rPr>
                <w:rFonts w:cs="B Nazanin"/>
                <w:rtl/>
              </w:rPr>
              <w:t>نوع مدرك</w:t>
            </w:r>
          </w:p>
        </w:tc>
        <w:tc>
          <w:tcPr>
            <w:tcW w:w="1243" w:type="pct"/>
            <w:gridSpan w:val="7"/>
            <w:shd w:val="clear" w:color="auto" w:fill="CCCCCC"/>
            <w:vAlign w:val="center"/>
          </w:tcPr>
          <w:p w14:paraId="7156DA0A" w14:textId="77777777" w:rsidR="00AF6600" w:rsidRPr="00847146" w:rsidRDefault="00AF6600" w:rsidP="00AF6600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</w:rPr>
              <w:t>محل اخذ</w:t>
            </w:r>
          </w:p>
        </w:tc>
        <w:tc>
          <w:tcPr>
            <w:tcW w:w="864" w:type="pct"/>
            <w:gridSpan w:val="2"/>
            <w:shd w:val="clear" w:color="auto" w:fill="CCCCCC"/>
            <w:vAlign w:val="center"/>
          </w:tcPr>
          <w:p w14:paraId="2BF7AC71" w14:textId="77777777" w:rsidR="00AF6600" w:rsidRPr="00847146" w:rsidRDefault="00AF6600" w:rsidP="00AF6600">
            <w:pPr>
              <w:bidi/>
              <w:jc w:val="center"/>
              <w:rPr>
                <w:rFonts w:cs="B Nazanin"/>
                <w:rtl/>
              </w:rPr>
            </w:pPr>
            <w:r w:rsidRPr="00847146">
              <w:rPr>
                <w:rFonts w:cs="B Nazanin"/>
                <w:rtl/>
              </w:rPr>
              <w:t>سال</w:t>
            </w:r>
            <w:r w:rsidRPr="00847146">
              <w:rPr>
                <w:rFonts w:cs="B Nazanin"/>
                <w:rtl/>
                <w:lang w:bidi="fa-IR"/>
              </w:rPr>
              <w:t xml:space="preserve"> اخذ</w:t>
            </w:r>
          </w:p>
        </w:tc>
        <w:tc>
          <w:tcPr>
            <w:tcW w:w="1221" w:type="pct"/>
            <w:gridSpan w:val="3"/>
            <w:shd w:val="clear" w:color="auto" w:fill="CCCCCC"/>
            <w:vAlign w:val="center"/>
          </w:tcPr>
          <w:p w14:paraId="579F39CD" w14:textId="77777777" w:rsidR="00AF6600" w:rsidRPr="00847146" w:rsidRDefault="00AF6600" w:rsidP="00AF6600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</w:rPr>
              <w:t>میزان ساعات دوره</w:t>
            </w:r>
          </w:p>
        </w:tc>
        <w:tc>
          <w:tcPr>
            <w:tcW w:w="945" w:type="pct"/>
            <w:gridSpan w:val="2"/>
            <w:shd w:val="clear" w:color="auto" w:fill="CCCCCC"/>
            <w:vAlign w:val="center"/>
          </w:tcPr>
          <w:p w14:paraId="127943A5" w14:textId="77777777" w:rsidR="00AF6600" w:rsidRPr="00847146" w:rsidRDefault="00AF6600" w:rsidP="00AF6600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</w:rPr>
              <w:t>امکان ارائه گواهی دوره را دارید؟</w:t>
            </w:r>
          </w:p>
        </w:tc>
      </w:tr>
      <w:tr w:rsidR="003B52BA" w:rsidRPr="00847146" w14:paraId="318421A5" w14:textId="77777777" w:rsidTr="003B52BA">
        <w:trPr>
          <w:trHeight w:val="521"/>
        </w:trPr>
        <w:tc>
          <w:tcPr>
            <w:tcW w:w="727" w:type="pct"/>
            <w:gridSpan w:val="2"/>
            <w:shd w:val="clear" w:color="auto" w:fill="auto"/>
            <w:vAlign w:val="center"/>
          </w:tcPr>
          <w:p w14:paraId="09E9560C" w14:textId="038D832F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308208292"/>
                <w:placeholder>
                  <w:docPart w:val="298400AE28254B53B79046C58E03813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shd w:val="clear" w:color="auto" w:fill="auto"/>
            <w:vAlign w:val="center"/>
          </w:tcPr>
          <w:p w14:paraId="5796C63A" w14:textId="44BF09A0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892107112"/>
                <w:placeholder>
                  <w:docPart w:val="9DF3D149AB804946B01FFA07ADB0257D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14:paraId="4E3F7DEE" w14:textId="167E5F03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711771560"/>
                <w:placeholder>
                  <w:docPart w:val="68A0414E7E754B23949F10A72859870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shd w:val="clear" w:color="auto" w:fill="auto"/>
            <w:vAlign w:val="center"/>
          </w:tcPr>
          <w:p w14:paraId="4133377D" w14:textId="27E01B50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680893155"/>
                <w:placeholder>
                  <w:docPart w:val="6980611C60D746189C07F0B0DE16764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shd w:val="clear" w:color="auto" w:fill="auto"/>
          </w:tcPr>
          <w:p w14:paraId="64E49DBC" w14:textId="284E622B" w:rsidR="003B52BA" w:rsidRPr="00847146" w:rsidRDefault="003B52BA" w:rsidP="003B52BA">
            <w:pPr>
              <w:jc w:val="center"/>
              <w:rPr>
                <w:rFonts w:cs="B Nazanin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-76106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96970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3B52BA" w:rsidRPr="00847146" w14:paraId="43111049" w14:textId="77777777" w:rsidTr="003B52BA">
        <w:trPr>
          <w:trHeight w:val="521"/>
        </w:trPr>
        <w:tc>
          <w:tcPr>
            <w:tcW w:w="727" w:type="pct"/>
            <w:gridSpan w:val="2"/>
            <w:shd w:val="clear" w:color="auto" w:fill="auto"/>
            <w:vAlign w:val="center"/>
          </w:tcPr>
          <w:p w14:paraId="350B8372" w14:textId="0C307426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36269254"/>
                <w:placeholder>
                  <w:docPart w:val="E73BFDBAB5254506B911DE8A9715FC2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shd w:val="clear" w:color="auto" w:fill="auto"/>
            <w:vAlign w:val="center"/>
          </w:tcPr>
          <w:p w14:paraId="15BE715A" w14:textId="1967F88F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383799977"/>
                <w:placeholder>
                  <w:docPart w:val="CD890E1B31DD47789DEB72D53DC625C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14:paraId="460F415E" w14:textId="04659861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615782537"/>
                <w:placeholder>
                  <w:docPart w:val="797E3964C25C48EB9A9274E0A572A64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shd w:val="clear" w:color="auto" w:fill="auto"/>
            <w:vAlign w:val="center"/>
          </w:tcPr>
          <w:p w14:paraId="37303A4C" w14:textId="041E2BC9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596212958"/>
                <w:placeholder>
                  <w:docPart w:val="D37319476CCE40F0BD367D522086B84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shd w:val="clear" w:color="auto" w:fill="auto"/>
          </w:tcPr>
          <w:p w14:paraId="503958D0" w14:textId="59934F32" w:rsidR="003B52BA" w:rsidRPr="00847146" w:rsidRDefault="003B52BA" w:rsidP="003B52BA">
            <w:pPr>
              <w:jc w:val="center"/>
              <w:rPr>
                <w:rFonts w:cs="B Nazanin"/>
                <w:rtl/>
                <w:lang w:bidi="fa-IR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-100343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362176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3B52BA" w:rsidRPr="00847146" w14:paraId="1FDB448D" w14:textId="77777777" w:rsidTr="003B52BA">
        <w:trPr>
          <w:trHeight w:val="521"/>
        </w:trPr>
        <w:tc>
          <w:tcPr>
            <w:tcW w:w="727" w:type="pct"/>
            <w:gridSpan w:val="2"/>
            <w:shd w:val="clear" w:color="auto" w:fill="auto"/>
            <w:vAlign w:val="center"/>
          </w:tcPr>
          <w:p w14:paraId="00AA8981" w14:textId="1F433F31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094554586"/>
                <w:placeholder>
                  <w:docPart w:val="2A674C11B6A740F6BC5F5A567F67B04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shd w:val="clear" w:color="auto" w:fill="auto"/>
            <w:vAlign w:val="center"/>
          </w:tcPr>
          <w:p w14:paraId="2969CA32" w14:textId="73F54717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308781823"/>
                <w:placeholder>
                  <w:docPart w:val="2F4FE211C7AA4816BB4E2F8F1DB25DC9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14:paraId="5A7E99B5" w14:textId="602A5F93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897505881"/>
                <w:placeholder>
                  <w:docPart w:val="D7F9302608CA465FAD5A16F2FAE30546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shd w:val="clear" w:color="auto" w:fill="auto"/>
            <w:vAlign w:val="center"/>
          </w:tcPr>
          <w:p w14:paraId="179349F9" w14:textId="2C578045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311520672"/>
                <w:placeholder>
                  <w:docPart w:val="CCBBBBEC274A4126BE6046FB22DB2B1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shd w:val="clear" w:color="auto" w:fill="auto"/>
          </w:tcPr>
          <w:p w14:paraId="08898C62" w14:textId="5190B8A3" w:rsidR="003B52BA" w:rsidRPr="00847146" w:rsidRDefault="003B52BA" w:rsidP="003B52BA">
            <w:pPr>
              <w:jc w:val="center"/>
              <w:rPr>
                <w:rFonts w:cs="B Nazanin"/>
                <w:rtl/>
                <w:lang w:bidi="fa-IR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1147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68702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3B52BA" w:rsidRPr="00847146" w14:paraId="44DBD595" w14:textId="77777777" w:rsidTr="003B52BA">
        <w:trPr>
          <w:trHeight w:val="530"/>
        </w:trPr>
        <w:tc>
          <w:tcPr>
            <w:tcW w:w="72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18A7F" w14:textId="05CC6F9B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09157898"/>
                <w:placeholder>
                  <w:docPart w:val="DC255A910D534E77AAD60394311E161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8B0999" w14:textId="31BF5EF9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67983331"/>
                <w:placeholder>
                  <w:docPart w:val="300AA340D3744F54837B70FF4E47E67F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BF5CC" w14:textId="7082E45C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438059027"/>
                <w:placeholder>
                  <w:docPart w:val="DB8C83FE9B334635BE9A7791C850D42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91EB0" w14:textId="5937EA7B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02994169"/>
                <w:placeholder>
                  <w:docPart w:val="762111C028244EAF9B7BEEBEFEB02C3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CB3C7A" w14:textId="229CBCCC" w:rsidR="003B52BA" w:rsidRPr="00847146" w:rsidRDefault="003B52BA" w:rsidP="003B52BA">
            <w:pPr>
              <w:jc w:val="center"/>
              <w:rPr>
                <w:rFonts w:cs="B Nazanin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88005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177421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3B52BA" w:rsidRPr="00847146" w14:paraId="462A38E2" w14:textId="77777777" w:rsidTr="003B52BA">
        <w:trPr>
          <w:trHeight w:val="530"/>
        </w:trPr>
        <w:tc>
          <w:tcPr>
            <w:tcW w:w="72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D96FC" w14:textId="689A461F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677930390"/>
                <w:placeholder>
                  <w:docPart w:val="47F209F8269B46D98767F1A172ED5A7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623ED" w14:textId="3B6C7491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092661487"/>
                <w:placeholder>
                  <w:docPart w:val="1E924BD5EF5549F69FAA17947A44A9A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D27E4" w14:textId="6E0EA7F3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90112801"/>
                <w:placeholder>
                  <w:docPart w:val="59402455032C4A5C8F7A46CFF4F1E959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5D3BA" w14:textId="2D72D955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491993417"/>
                <w:placeholder>
                  <w:docPart w:val="4F28C0F516E34EE0B6D9D0CA6F6CAE2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884775" w14:textId="1CDBDB18" w:rsidR="003B52BA" w:rsidRPr="00847146" w:rsidRDefault="003B52BA" w:rsidP="003B52BA">
            <w:pPr>
              <w:jc w:val="center"/>
              <w:rPr>
                <w:rFonts w:cs="B Nazanin"/>
                <w:rtl/>
                <w:lang w:bidi="fa-IR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-46935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116568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3B52BA" w:rsidRPr="00847146" w14:paraId="117073EF" w14:textId="77777777" w:rsidTr="003B52BA">
        <w:trPr>
          <w:trHeight w:val="530"/>
        </w:trPr>
        <w:tc>
          <w:tcPr>
            <w:tcW w:w="72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506B9" w14:textId="56435F3D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0471355"/>
                <w:placeholder>
                  <w:docPart w:val="8E1E2171A3E04383A6EDC5A2EE7E63F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43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FD220" w14:textId="077F69CB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061328810"/>
                <w:placeholder>
                  <w:docPart w:val="F41E221ACF8448FA81C095D4BA94CF7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D1D8C" w14:textId="365C165E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339236404"/>
                <w:placeholder>
                  <w:docPart w:val="D8E21B3A958F43C881DC4CCCF8CFF3B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1221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0E8ED0" w14:textId="0C6D28A4" w:rsidR="003B52BA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458794427"/>
                <w:placeholder>
                  <w:docPart w:val="711AA097CB774250BEEC450FB8184A6A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94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89618E" w14:textId="363D50CF" w:rsidR="003B52BA" w:rsidRPr="00847146" w:rsidRDefault="003B52BA" w:rsidP="003B52BA">
            <w:pPr>
              <w:jc w:val="center"/>
              <w:rPr>
                <w:rFonts w:cs="B Nazanin"/>
                <w:rtl/>
                <w:lang w:bidi="fa-IR"/>
              </w:rPr>
            </w:pPr>
            <w:r w:rsidRPr="00700E09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92737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700E09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126850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00E09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847146" w:rsidRPr="00847146" w14:paraId="357B5860" w14:textId="77777777" w:rsidTr="00847146">
        <w:tc>
          <w:tcPr>
            <w:tcW w:w="5000" w:type="pct"/>
            <w:gridSpan w:val="16"/>
            <w:shd w:val="clear" w:color="auto" w:fill="CCCCCC"/>
          </w:tcPr>
          <w:p w14:paraId="221C5F28" w14:textId="77777777" w:rsidR="00847146" w:rsidRPr="00847146" w:rsidRDefault="004D2381" w:rsidP="004D2381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۵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- 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مهارت در زبان خارجی</w:t>
            </w:r>
            <w:r w:rsidRPr="00847146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847146" w:rsidRPr="00847146" w14:paraId="660B797F" w14:textId="77777777" w:rsidTr="003B52BA">
        <w:trPr>
          <w:trHeight w:val="350"/>
        </w:trPr>
        <w:tc>
          <w:tcPr>
            <w:tcW w:w="1597" w:type="pct"/>
            <w:gridSpan w:val="7"/>
            <w:shd w:val="clear" w:color="auto" w:fill="CCCCCC"/>
            <w:vAlign w:val="center"/>
          </w:tcPr>
          <w:p w14:paraId="57FA225B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</w:rPr>
              <w:lastRenderedPageBreak/>
              <w:t>زبان</w:t>
            </w:r>
            <w:r w:rsidRPr="00847146">
              <w:rPr>
                <w:rFonts w:cs="B Nazanin"/>
                <w:rtl/>
                <w:lang w:bidi="fa-IR"/>
              </w:rPr>
              <w:t xml:space="preserve"> خارجي</w:t>
            </w:r>
          </w:p>
        </w:tc>
        <w:tc>
          <w:tcPr>
            <w:tcW w:w="1237" w:type="pct"/>
            <w:gridSpan w:val="4"/>
            <w:shd w:val="clear" w:color="auto" w:fill="CCCCCC"/>
            <w:vAlign w:val="center"/>
          </w:tcPr>
          <w:p w14:paraId="3204E1D7" w14:textId="77777777" w:rsidR="00847146" w:rsidRPr="00847146" w:rsidRDefault="00847146" w:rsidP="00D527AF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>نوع توانائي</w:t>
            </w:r>
            <w:r w:rsidRPr="00847146">
              <w:rPr>
                <w:rFonts w:cs="B Nazanin"/>
                <w:b w:val="0"/>
                <w:bCs w:val="0"/>
                <w:sz w:val="24"/>
                <w:szCs w:val="24"/>
                <w:lang w:bidi="fa-IR"/>
              </w:rPr>
              <w:t xml:space="preserve"> )</w:t>
            </w: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خواندن ،نوشتن و</w:t>
            </w:r>
            <w:r w:rsidRPr="00847146">
              <w:rPr>
                <w:rFonts w:cs="B Nazani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>مکالمه</w:t>
            </w:r>
            <w:r w:rsidRPr="00847146">
              <w:rPr>
                <w:rFonts w:cs="B Nazanin"/>
                <w:b w:val="0"/>
                <w:bCs w:val="0"/>
                <w:sz w:val="24"/>
                <w:szCs w:val="24"/>
                <w:lang w:bidi="fa-IR"/>
              </w:rPr>
              <w:t>(</w:t>
            </w:r>
          </w:p>
        </w:tc>
        <w:tc>
          <w:tcPr>
            <w:tcW w:w="2166" w:type="pct"/>
            <w:gridSpan w:val="5"/>
            <w:shd w:val="clear" w:color="auto" w:fill="CCCCCC"/>
            <w:vAlign w:val="center"/>
          </w:tcPr>
          <w:p w14:paraId="0058B459" w14:textId="77777777" w:rsidR="00847146" w:rsidRPr="00847146" w:rsidRDefault="00847146" w:rsidP="00D527AF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</w:rPr>
              <w:t>ميزان تسلط</w:t>
            </w:r>
          </w:p>
        </w:tc>
      </w:tr>
      <w:tr w:rsidR="00847146" w:rsidRPr="00847146" w14:paraId="5109E644" w14:textId="77777777" w:rsidTr="003B52BA">
        <w:trPr>
          <w:trHeight w:val="413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6140DBB2" w14:textId="242CED8D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141176477"/>
                <w:placeholder>
                  <w:docPart w:val="72EEAB6DF1074B3DA92DEE72041AE7C5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10392CBC" w14:textId="4B87B4B0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832633291"/>
                <w:placeholder>
                  <w:docPart w:val="1C5C6D7B68BD4C12904A49740880334E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7C75DF71" w14:textId="443A3FCC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06362813"/>
                <w:placeholder>
                  <w:docPart w:val="FCE335C9347A4317989FB0AA7F8B823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47146" w:rsidRPr="00847146" w14:paraId="2950F1EE" w14:textId="77777777" w:rsidTr="003B52BA">
        <w:trPr>
          <w:trHeight w:val="530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03D38E0E" w14:textId="178B852D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958681905"/>
                <w:placeholder>
                  <w:docPart w:val="705CDF8C5A58469C8AEE119312C7DE6C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65FD7046" w14:textId="79E88D43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156842156"/>
                <w:placeholder>
                  <w:docPart w:val="4F3DFC80D1414D3F9C2A2198D7A6676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46C90851" w14:textId="1F217B69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252349366"/>
                <w:placeholder>
                  <w:docPart w:val="2635FB5D02D6454CB90835102FBF51F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D659F7" w:rsidRPr="00847146" w14:paraId="724C0492" w14:textId="77777777" w:rsidTr="003B52BA">
        <w:trPr>
          <w:trHeight w:val="530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215DFD85" w14:textId="195396F3" w:rsidR="00D659F7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752705142"/>
                <w:placeholder>
                  <w:docPart w:val="0C3E952C21914E8098855D9962E7CDEE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2DD3AACA" w14:textId="57872F4B" w:rsidR="00D659F7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2066488651"/>
                <w:placeholder>
                  <w:docPart w:val="6C2410E59ABC4AE8B791988AAB4ED62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2C4BC833" w14:textId="2FC5085A" w:rsidR="00D659F7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525595156"/>
                <w:placeholder>
                  <w:docPart w:val="62F7C994C2DC4406B1C45A468493E845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47146" w:rsidRPr="00847146" w14:paraId="7C078610" w14:textId="77777777" w:rsidTr="0070376D">
        <w:tc>
          <w:tcPr>
            <w:tcW w:w="5000" w:type="pct"/>
            <w:gridSpan w:val="16"/>
            <w:tcBorders>
              <w:bottom w:val="single" w:sz="4" w:space="0" w:color="auto"/>
            </w:tcBorders>
            <w:shd w:val="clear" w:color="auto" w:fill="CCCCCC"/>
          </w:tcPr>
          <w:p w14:paraId="69585025" w14:textId="77777777" w:rsidR="00847146" w:rsidRPr="00847146" w:rsidRDefault="004D2381" w:rsidP="004D23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۶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- 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مهارت در </w:t>
            </w:r>
            <w:r w:rsidRPr="0070376D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کامپیوتر</w:t>
            </w:r>
            <w:r w:rsidRPr="00847146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847146" w:rsidRPr="00847146" w14:paraId="18E44CEB" w14:textId="77777777" w:rsidTr="003B52BA">
        <w:tc>
          <w:tcPr>
            <w:tcW w:w="1597" w:type="pct"/>
            <w:gridSpan w:val="7"/>
            <w:shd w:val="clear" w:color="auto" w:fill="CCCCCC"/>
            <w:vAlign w:val="center"/>
          </w:tcPr>
          <w:p w14:paraId="47AEFFDC" w14:textId="77777777" w:rsidR="00847146" w:rsidRPr="00847146" w:rsidRDefault="00847146" w:rsidP="00D527AF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</w:rPr>
              <w:t>نام برنامه</w:t>
            </w:r>
          </w:p>
        </w:tc>
        <w:tc>
          <w:tcPr>
            <w:tcW w:w="1237" w:type="pct"/>
            <w:gridSpan w:val="4"/>
            <w:shd w:val="clear" w:color="auto" w:fill="CCCCCC"/>
          </w:tcPr>
          <w:p w14:paraId="1F9A7211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</w:rPr>
            </w:pPr>
            <w:r w:rsidRPr="00847146">
              <w:rPr>
                <w:rFonts w:cs="B Nazanin"/>
                <w:rtl/>
                <w:lang w:bidi="fa-IR"/>
              </w:rPr>
              <w:t>سطح</w:t>
            </w:r>
          </w:p>
        </w:tc>
        <w:tc>
          <w:tcPr>
            <w:tcW w:w="2166" w:type="pct"/>
            <w:gridSpan w:val="5"/>
            <w:shd w:val="clear" w:color="auto" w:fill="CCCCCC"/>
            <w:vAlign w:val="center"/>
          </w:tcPr>
          <w:p w14:paraId="0316B32C" w14:textId="77777777" w:rsidR="00847146" w:rsidRPr="00847146" w:rsidRDefault="00847146" w:rsidP="00D527AF">
            <w:pPr>
              <w:pStyle w:val="Heading7"/>
              <w:rPr>
                <w:rFonts w:cs="B Nazanin"/>
                <w:b w:val="0"/>
                <w:bCs w:val="0"/>
                <w:sz w:val="24"/>
                <w:szCs w:val="24"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</w:rPr>
              <w:t>ميزان تسلط</w:t>
            </w:r>
          </w:p>
        </w:tc>
      </w:tr>
      <w:tr w:rsidR="00847146" w:rsidRPr="00847146" w14:paraId="3D9BD62A" w14:textId="77777777" w:rsidTr="003B52BA">
        <w:trPr>
          <w:trHeight w:val="494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0967941D" w14:textId="4B6476EF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679004141"/>
                <w:placeholder>
                  <w:docPart w:val="F58764B2024F4703A44F515CDF6D108B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65A9E49D" w14:textId="144B9CC6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155148828"/>
                <w:placeholder>
                  <w:docPart w:val="86A2B2DF38274966B378A9CC5750256C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41B45133" w14:textId="722C27AC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555205013"/>
                <w:placeholder>
                  <w:docPart w:val="A05231611D3C4666985F46C4D11713E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47146" w:rsidRPr="00847146" w14:paraId="3F443304" w14:textId="77777777" w:rsidTr="003B52BA">
        <w:trPr>
          <w:trHeight w:val="467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1E73CB6C" w14:textId="13AF8333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033994780"/>
                <w:placeholder>
                  <w:docPart w:val="5D9B8AD6CE434568A9B189CF528A331C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5B4FB09F" w14:textId="4402D13E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332643945"/>
                <w:placeholder>
                  <w:docPart w:val="4D7B8A290CDB431A8AC7CE535906E45E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1B379B0E" w14:textId="0B1FE5EB" w:rsidR="00847146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431056079"/>
                <w:placeholder>
                  <w:docPart w:val="ED1B248B01AC4B1599DA0D345169D02C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B353CF" w:rsidRPr="00847146" w14:paraId="02AD11D6" w14:textId="77777777" w:rsidTr="003B52BA">
        <w:trPr>
          <w:trHeight w:val="467"/>
        </w:trPr>
        <w:tc>
          <w:tcPr>
            <w:tcW w:w="1597" w:type="pct"/>
            <w:gridSpan w:val="7"/>
            <w:shd w:val="clear" w:color="auto" w:fill="auto"/>
            <w:vAlign w:val="center"/>
          </w:tcPr>
          <w:p w14:paraId="3665EC82" w14:textId="59EE63CB" w:rsidR="00B353CF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889885015"/>
                <w:placeholder>
                  <w:docPart w:val="F3BA1F321C344A509A9437C446A45C4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1237" w:type="pct"/>
            <w:gridSpan w:val="4"/>
            <w:shd w:val="clear" w:color="auto" w:fill="auto"/>
            <w:vAlign w:val="center"/>
          </w:tcPr>
          <w:p w14:paraId="7F2EF8B6" w14:textId="420FC9B3" w:rsidR="00B353CF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22794191"/>
                <w:placeholder>
                  <w:docPart w:val="C75B3FC69A3949B79FE64D2A1E948C6F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  <w:vAlign w:val="center"/>
          </w:tcPr>
          <w:p w14:paraId="480854E1" w14:textId="0081C536" w:rsidR="00B353CF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455252736"/>
                <w:placeholder>
                  <w:docPart w:val="B2C2608881094632808DD9919AA1261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</w:tr>
      <w:tr w:rsidR="00847146" w:rsidRPr="00847146" w14:paraId="2C54138C" w14:textId="77777777" w:rsidTr="00847146">
        <w:tc>
          <w:tcPr>
            <w:tcW w:w="5000" w:type="pct"/>
            <w:gridSpan w:val="16"/>
            <w:shd w:val="clear" w:color="auto" w:fill="CCCCCC"/>
          </w:tcPr>
          <w:p w14:paraId="4491E6E7" w14:textId="77777777" w:rsidR="00847146" w:rsidRPr="00847146" w:rsidRDefault="002A21E5" w:rsidP="004D23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۷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-  </w:t>
            </w:r>
            <w:r w:rsidRPr="00847146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>دوره هاي آموزش زبان خارجي وکامپيوتر</w:t>
            </w:r>
            <w:r w:rsidRPr="00847146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AF6600" w:rsidRPr="00847146" w14:paraId="6AC23D96" w14:textId="77777777" w:rsidTr="003B52BA">
        <w:trPr>
          <w:trHeight w:val="534"/>
        </w:trPr>
        <w:tc>
          <w:tcPr>
            <w:tcW w:w="727" w:type="pct"/>
            <w:gridSpan w:val="2"/>
            <w:shd w:val="clear" w:color="auto" w:fill="CCCCCC"/>
            <w:vAlign w:val="center"/>
          </w:tcPr>
          <w:p w14:paraId="307EB45B" w14:textId="77777777" w:rsidR="00AF6600" w:rsidRPr="00847146" w:rsidRDefault="00AF6600" w:rsidP="00AF6600">
            <w:pPr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eastAsia="ja-JP" w:bidi="fa-IR"/>
              </w:rPr>
              <w:t>نام دوره</w:t>
            </w:r>
          </w:p>
        </w:tc>
        <w:tc>
          <w:tcPr>
            <w:tcW w:w="870" w:type="pct"/>
            <w:gridSpan w:val="5"/>
            <w:shd w:val="clear" w:color="auto" w:fill="CCCCCC"/>
            <w:vAlign w:val="center"/>
          </w:tcPr>
          <w:p w14:paraId="07D9E060" w14:textId="77777777" w:rsidR="00AF6600" w:rsidRPr="00847146" w:rsidRDefault="00AF6600" w:rsidP="00AF6600">
            <w:pPr>
              <w:pStyle w:val="Heading7"/>
              <w:bidi w:val="0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47146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>سطح</w:t>
            </w:r>
          </w:p>
        </w:tc>
        <w:tc>
          <w:tcPr>
            <w:tcW w:w="756" w:type="pct"/>
            <w:gridSpan w:val="3"/>
            <w:shd w:val="clear" w:color="auto" w:fill="CCCCCC"/>
            <w:vAlign w:val="center"/>
          </w:tcPr>
          <w:p w14:paraId="4C818A22" w14:textId="77777777" w:rsidR="00AF6600" w:rsidRPr="00847146" w:rsidRDefault="00AF6600" w:rsidP="007A1798">
            <w:pPr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</w:rPr>
              <w:t>محل</w:t>
            </w:r>
            <w:r w:rsidRPr="00847146">
              <w:rPr>
                <w:rFonts w:cs="B Nazanin"/>
                <w:rtl/>
                <w:lang w:bidi="fa-IR"/>
              </w:rPr>
              <w:t xml:space="preserve"> آموزش</w:t>
            </w:r>
          </w:p>
        </w:tc>
        <w:tc>
          <w:tcPr>
            <w:tcW w:w="930" w:type="pct"/>
            <w:gridSpan w:val="2"/>
            <w:shd w:val="clear" w:color="auto" w:fill="CCCCCC"/>
            <w:vAlign w:val="center"/>
          </w:tcPr>
          <w:p w14:paraId="209D0A3A" w14:textId="77777777" w:rsidR="00AF6600" w:rsidRPr="00847146" w:rsidRDefault="00AF6600" w:rsidP="00AF6600">
            <w:pPr>
              <w:bidi/>
              <w:jc w:val="center"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</w:rPr>
              <w:t>سال</w:t>
            </w:r>
          </w:p>
        </w:tc>
        <w:tc>
          <w:tcPr>
            <w:tcW w:w="614" w:type="pct"/>
            <w:shd w:val="clear" w:color="auto" w:fill="CCCCCC"/>
            <w:vAlign w:val="center"/>
          </w:tcPr>
          <w:p w14:paraId="439E1EAC" w14:textId="77777777" w:rsidR="00AF6600" w:rsidRPr="00847146" w:rsidRDefault="00AF6600" w:rsidP="00AF6600">
            <w:pPr>
              <w:jc w:val="center"/>
              <w:rPr>
                <w:rFonts w:cs="B Nazanin"/>
              </w:rPr>
            </w:pPr>
            <w:r w:rsidRPr="00847146">
              <w:rPr>
                <w:rFonts w:cs="B Nazanin"/>
                <w:rtl/>
              </w:rPr>
              <w:t>میزان ساعات دوره</w:t>
            </w:r>
          </w:p>
        </w:tc>
        <w:tc>
          <w:tcPr>
            <w:tcW w:w="1103" w:type="pct"/>
            <w:gridSpan w:val="3"/>
            <w:shd w:val="clear" w:color="auto" w:fill="CCCCCC"/>
            <w:vAlign w:val="center"/>
          </w:tcPr>
          <w:p w14:paraId="240B90E4" w14:textId="77777777" w:rsidR="00AF6600" w:rsidRPr="00847146" w:rsidRDefault="00AF6600" w:rsidP="00AF6600">
            <w:pPr>
              <w:bidi/>
              <w:jc w:val="center"/>
              <w:rPr>
                <w:rFonts w:cs="B Nazanin"/>
              </w:rPr>
            </w:pPr>
            <w:r w:rsidRPr="00847146">
              <w:rPr>
                <w:rFonts w:cs="B Nazanin" w:hint="cs"/>
                <w:rtl/>
              </w:rPr>
              <w:t>امکان ارائه گواهی دوره را دارید؟</w:t>
            </w:r>
          </w:p>
        </w:tc>
      </w:tr>
      <w:tr w:rsidR="008124C9" w:rsidRPr="00847146" w14:paraId="7DAB97DB" w14:textId="77777777" w:rsidTr="003B52BA">
        <w:trPr>
          <w:trHeight w:val="539"/>
        </w:trPr>
        <w:tc>
          <w:tcPr>
            <w:tcW w:w="727" w:type="pct"/>
            <w:gridSpan w:val="2"/>
            <w:shd w:val="clear" w:color="auto" w:fill="auto"/>
            <w:vAlign w:val="center"/>
          </w:tcPr>
          <w:p w14:paraId="38C19DA0" w14:textId="3DFD32C1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51020785"/>
                <w:placeholder>
                  <w:docPart w:val="2758050E0B0A476A8C111CC179D825F2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70" w:type="pct"/>
            <w:gridSpan w:val="5"/>
            <w:shd w:val="clear" w:color="auto" w:fill="auto"/>
            <w:vAlign w:val="center"/>
          </w:tcPr>
          <w:p w14:paraId="76C8DFCF" w14:textId="4161A0B3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49032402"/>
                <w:placeholder>
                  <w:docPart w:val="785DC7DBD36E46869237585805017BF3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756" w:type="pct"/>
            <w:gridSpan w:val="3"/>
            <w:shd w:val="clear" w:color="auto" w:fill="auto"/>
            <w:vAlign w:val="center"/>
          </w:tcPr>
          <w:p w14:paraId="133EFC7E" w14:textId="41B889FD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863626186"/>
                <w:placeholder>
                  <w:docPart w:val="3EF402EAF7DE4DC0A89418A8A8868D7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30" w:type="pct"/>
            <w:gridSpan w:val="2"/>
            <w:shd w:val="clear" w:color="auto" w:fill="auto"/>
            <w:vAlign w:val="center"/>
          </w:tcPr>
          <w:p w14:paraId="72691DA6" w14:textId="7661467E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827782523"/>
                <w:placeholder>
                  <w:docPart w:val="280D536C30434D38AAEDD483CD9BB730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614" w:type="pct"/>
            <w:shd w:val="clear" w:color="auto" w:fill="auto"/>
            <w:vAlign w:val="center"/>
          </w:tcPr>
          <w:p w14:paraId="45A36C21" w14:textId="47AEF193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901755286"/>
                <w:placeholder>
                  <w:docPart w:val="F96DDAF64E734484BBF54BB4D2F444B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103" w:type="pct"/>
            <w:gridSpan w:val="3"/>
            <w:shd w:val="clear" w:color="auto" w:fill="auto"/>
          </w:tcPr>
          <w:p w14:paraId="29780D86" w14:textId="1A0A91F4" w:rsidR="008124C9" w:rsidRPr="00847146" w:rsidRDefault="008124C9" w:rsidP="008124C9">
            <w:pPr>
              <w:jc w:val="center"/>
              <w:rPr>
                <w:rFonts w:cs="B Nazanin"/>
              </w:rPr>
            </w:pPr>
            <w:r w:rsidRPr="00836178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877733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836178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-104536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8124C9" w:rsidRPr="00847146" w14:paraId="35466476" w14:textId="77777777" w:rsidTr="003B52BA">
        <w:trPr>
          <w:trHeight w:val="539"/>
        </w:trPr>
        <w:tc>
          <w:tcPr>
            <w:tcW w:w="727" w:type="pct"/>
            <w:gridSpan w:val="2"/>
            <w:shd w:val="clear" w:color="auto" w:fill="auto"/>
            <w:vAlign w:val="center"/>
          </w:tcPr>
          <w:p w14:paraId="3AEDA605" w14:textId="70C0CE93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080517867"/>
                <w:placeholder>
                  <w:docPart w:val="03FB22A799BE43D0AFFE2D5584E369BD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70" w:type="pct"/>
            <w:gridSpan w:val="5"/>
            <w:shd w:val="clear" w:color="auto" w:fill="auto"/>
            <w:vAlign w:val="center"/>
          </w:tcPr>
          <w:p w14:paraId="4A06D23A" w14:textId="74EF2FB0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833220616"/>
                <w:placeholder>
                  <w:docPart w:val="F2B77E97283D429F81C3353455B194B4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756" w:type="pct"/>
            <w:gridSpan w:val="3"/>
            <w:shd w:val="clear" w:color="auto" w:fill="auto"/>
            <w:vAlign w:val="center"/>
          </w:tcPr>
          <w:p w14:paraId="02BBCEB2" w14:textId="13EFD983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21834128"/>
                <w:placeholder>
                  <w:docPart w:val="BE318470C0CE4CFCA28BD46A0688AE19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30" w:type="pct"/>
            <w:gridSpan w:val="2"/>
            <w:shd w:val="clear" w:color="auto" w:fill="auto"/>
            <w:vAlign w:val="center"/>
          </w:tcPr>
          <w:p w14:paraId="79F52B0C" w14:textId="65044588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27000197"/>
                <w:placeholder>
                  <w:docPart w:val="E1EF1691FAD342BE92FDC259D949057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614" w:type="pct"/>
            <w:shd w:val="clear" w:color="auto" w:fill="auto"/>
            <w:vAlign w:val="center"/>
          </w:tcPr>
          <w:p w14:paraId="4D8167E4" w14:textId="764B7D6E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502351298"/>
                <w:placeholder>
                  <w:docPart w:val="DE9E193DEB1F4509983D25D749E339A8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103" w:type="pct"/>
            <w:gridSpan w:val="3"/>
            <w:shd w:val="clear" w:color="auto" w:fill="auto"/>
          </w:tcPr>
          <w:p w14:paraId="787B8265" w14:textId="5259C1C7" w:rsidR="008124C9" w:rsidRPr="00847146" w:rsidRDefault="008124C9" w:rsidP="008124C9">
            <w:pPr>
              <w:jc w:val="center"/>
              <w:rPr>
                <w:rFonts w:cs="B Nazanin"/>
                <w:rtl/>
                <w:lang w:bidi="fa-IR"/>
              </w:rPr>
            </w:pPr>
            <w:r w:rsidRPr="00836178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115942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836178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-119230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8124C9" w:rsidRPr="00847146" w14:paraId="2C0FB06D" w14:textId="77777777" w:rsidTr="003B52BA">
        <w:trPr>
          <w:trHeight w:val="521"/>
        </w:trPr>
        <w:tc>
          <w:tcPr>
            <w:tcW w:w="72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8E1CD" w14:textId="61F5EB8B" w:rsidR="008124C9" w:rsidRPr="00847146" w:rsidRDefault="00C0531E" w:rsidP="003B52BA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421917374"/>
                <w:placeholder>
                  <w:docPart w:val="A63FDC2B880E42B4AF9F48E2296469F5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87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B54A1" w14:textId="71C0A9D2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2083023514"/>
                <w:placeholder>
                  <w:docPart w:val="494AF4606D15485D933CDDBF4106E4C1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756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A988D" w14:textId="03D6F840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679799943"/>
                <w:placeholder>
                  <w:docPart w:val="FCC9ED0A1CF847638F97BE0957EFB4A9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E</w:t>
                </w:r>
                <w:r w:rsidR="003B52BA" w:rsidRPr="00BD7CAF">
                  <w:rPr>
                    <w:rStyle w:val="PlaceholderText"/>
                  </w:rPr>
                  <w:t>nter text</w:t>
                </w:r>
              </w:sdtContent>
            </w:sdt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BB40ED" w14:textId="4EAD8AA7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674847570"/>
                <w:placeholder>
                  <w:docPart w:val="F17CCC1FF607428B8ADCD19E018FF7E7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9999/99/99</w:t>
                </w:r>
              </w:sdtContent>
            </w:sdt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B6868F" w14:textId="1744DC51" w:rsidR="008124C9" w:rsidRPr="00847146" w:rsidRDefault="00C0531E" w:rsidP="008124C9">
            <w:pPr>
              <w:bidi/>
              <w:jc w:val="center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1663514641"/>
                <w:placeholder>
                  <w:docPart w:val="44C3D3B1290D4C6C89E1D5B2AF0DFF4F"/>
                </w:placeholder>
                <w:showingPlcHdr/>
                <w:text/>
              </w:sdtPr>
              <w:sdtEndPr/>
              <w:sdtContent>
                <w:r w:rsidR="003B52BA">
                  <w:rPr>
                    <w:rStyle w:val="PlaceholderText"/>
                  </w:rPr>
                  <w:t>Num</w:t>
                </w:r>
              </w:sdtContent>
            </w:sdt>
          </w:p>
        </w:tc>
        <w:tc>
          <w:tcPr>
            <w:tcW w:w="11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54FA35" w14:textId="13803175" w:rsidR="008124C9" w:rsidRPr="00847146" w:rsidRDefault="008124C9" w:rsidP="008124C9">
            <w:pPr>
              <w:jc w:val="center"/>
              <w:rPr>
                <w:rFonts w:cs="B Nazanin"/>
              </w:rPr>
            </w:pPr>
            <w:r w:rsidRPr="00836178">
              <w:rPr>
                <w:rFonts w:cs="B Nazanin" w:hint="cs"/>
                <w:rtl/>
              </w:rPr>
              <w:t xml:space="preserve">بله  </w:t>
            </w:r>
            <w:sdt>
              <w:sdtPr>
                <w:rPr>
                  <w:rFonts w:cs="B Nazanin" w:hint="cs"/>
                </w:rPr>
                <w:id w:val="-132812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  <w:r w:rsidRPr="00836178">
              <w:rPr>
                <w:rFonts w:cs="B Nazanin" w:hint="cs"/>
                <w:rtl/>
              </w:rPr>
              <w:t xml:space="preserve">   خیر </w:t>
            </w:r>
            <w:sdt>
              <w:sdtPr>
                <w:rPr>
                  <w:rFonts w:cs="B Nazanin" w:hint="cs"/>
                </w:rPr>
                <w:id w:val="54757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6178"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sdtContent>
            </w:sdt>
          </w:p>
        </w:tc>
      </w:tr>
      <w:tr w:rsidR="00847146" w:rsidRPr="00847146" w14:paraId="44F05482" w14:textId="77777777" w:rsidTr="00847146">
        <w:tc>
          <w:tcPr>
            <w:tcW w:w="5000" w:type="pct"/>
            <w:gridSpan w:val="16"/>
            <w:shd w:val="clear" w:color="auto" w:fill="CCCCCC"/>
          </w:tcPr>
          <w:p w14:paraId="70F01206" w14:textId="77777777" w:rsidR="00847146" w:rsidRPr="00847146" w:rsidRDefault="00847146" w:rsidP="00D527AF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۸</w:t>
            </w:r>
            <w:r w:rsidRPr="00847146"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Pr="00847146">
              <w:rPr>
                <w:rFonts w:cs="B Nazanin"/>
                <w:b/>
                <w:bCs/>
                <w:rtl/>
                <w:lang w:bidi="fa-IR"/>
              </w:rPr>
              <w:t>به چه صورت تمایل به همکاری دارید؟</w:t>
            </w:r>
          </w:p>
        </w:tc>
      </w:tr>
      <w:tr w:rsidR="00847146" w:rsidRPr="00847146" w14:paraId="74AAD7B7" w14:textId="77777777" w:rsidTr="003B52BA">
        <w:trPr>
          <w:trHeight w:val="422"/>
        </w:trPr>
        <w:tc>
          <w:tcPr>
            <w:tcW w:w="1117" w:type="pct"/>
            <w:gridSpan w:val="4"/>
            <w:shd w:val="clear" w:color="auto" w:fill="auto"/>
            <w:vAlign w:val="center"/>
          </w:tcPr>
          <w:p w14:paraId="52E6E175" w14:textId="5344B27E" w:rsidR="00847146" w:rsidRPr="00847146" w:rsidRDefault="00847146" w:rsidP="00D527AF">
            <w:pPr>
              <w:bidi/>
              <w:rPr>
                <w:rFonts w:cs="B Nazanin"/>
                <w:lang w:bidi="fa-IR"/>
              </w:rPr>
            </w:pPr>
            <w:r w:rsidRPr="00847146">
              <w:rPr>
                <w:rFonts w:cs="B Nazanin" w:hint="cs"/>
                <w:rtl/>
                <w:lang w:bidi="fa-IR"/>
              </w:rPr>
              <w:t>ب</w:t>
            </w:r>
            <w:r w:rsidRPr="00847146">
              <w:rPr>
                <w:rFonts w:cs="B Nazanin"/>
                <w:rtl/>
                <w:lang w:bidi="fa-IR"/>
              </w:rPr>
              <w:t>لند مدت، تمام وقت</w:t>
            </w:r>
            <w:r w:rsidRPr="00847146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-189303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8124C9">
                  <w:rPr>
                    <w:rFonts w:ascii="MS Gothic" w:eastAsia="MS Gothic" w:hAnsi="MS Gothic" w:cs="B Nazanin" w:hint="eastAsia"/>
                    <w:sz w:val="32"/>
                    <w:szCs w:val="32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17" w:type="pct"/>
            <w:gridSpan w:val="7"/>
            <w:shd w:val="clear" w:color="auto" w:fill="auto"/>
            <w:vAlign w:val="center"/>
          </w:tcPr>
          <w:p w14:paraId="7E64245C" w14:textId="63D33C94" w:rsidR="00847146" w:rsidRPr="00847146" w:rsidRDefault="00847146" w:rsidP="00D527AF">
            <w:pPr>
              <w:bidi/>
              <w:rPr>
                <w:rFonts w:cs="B Nazanin"/>
                <w:rtl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کوتاه مدت، تمام وقت</w:t>
            </w:r>
            <w:r w:rsidRPr="00847146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44859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8124C9">
                  <w:rPr>
                    <w:rFonts w:ascii="MS Gothic" w:eastAsia="MS Gothic" w:hAnsi="MS Gothic" w:cs="B Nazanin" w:hint="eastAsia"/>
                    <w:sz w:val="32"/>
                    <w:szCs w:val="32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66" w:type="pct"/>
            <w:gridSpan w:val="5"/>
            <w:shd w:val="clear" w:color="auto" w:fill="auto"/>
          </w:tcPr>
          <w:p w14:paraId="62D3DBF9" w14:textId="5B95D705" w:rsidR="00847146" w:rsidRPr="00847146" w:rsidRDefault="00847146" w:rsidP="00D527AF">
            <w:pPr>
              <w:bidi/>
              <w:rPr>
                <w:rFonts w:cs="B Nazanin"/>
                <w:rtl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پروژه ای</w:t>
            </w:r>
            <w:r w:rsidRPr="00847146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-184716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8124C9">
                  <w:rPr>
                    <w:rFonts w:ascii="MS Gothic" w:eastAsia="MS Gothic" w:hAnsi="MS Gothic" w:cs="B Nazanin" w:hint="eastAsia"/>
                    <w:sz w:val="32"/>
                    <w:szCs w:val="32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847146" w:rsidRPr="00847146" w14:paraId="02D8B990" w14:textId="77777777" w:rsidTr="003B52BA">
        <w:trPr>
          <w:trHeight w:val="359"/>
        </w:trPr>
        <w:tc>
          <w:tcPr>
            <w:tcW w:w="1117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275C6" w14:textId="44387E4F" w:rsidR="00847146" w:rsidRPr="00847146" w:rsidRDefault="00847146" w:rsidP="00D527AF">
            <w:pPr>
              <w:bidi/>
              <w:rPr>
                <w:rFonts w:cs="B Nazanin"/>
                <w:rtl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بلند مدت، پاره وقت</w:t>
            </w:r>
            <w:r w:rsidRPr="00847146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-159431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8124C9">
                  <w:rPr>
                    <w:rFonts w:ascii="MS Gothic" w:eastAsia="MS Gothic" w:hAnsi="MS Gothic" w:cs="B Nazanin" w:hint="eastAsia"/>
                    <w:sz w:val="32"/>
                    <w:szCs w:val="32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17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D1528" w14:textId="562ACED4" w:rsidR="00847146" w:rsidRPr="00847146" w:rsidRDefault="00847146" w:rsidP="00D527AF">
            <w:pPr>
              <w:bidi/>
              <w:rPr>
                <w:rFonts w:cs="B Nazanin"/>
                <w:lang w:bidi="fa-IR"/>
              </w:rPr>
            </w:pPr>
            <w:r w:rsidRPr="00847146">
              <w:rPr>
                <w:rFonts w:cs="B Nazanin"/>
                <w:rtl/>
                <w:lang w:bidi="fa-IR"/>
              </w:rPr>
              <w:t>کوتاه مدت، پاره وقت</w:t>
            </w:r>
            <w:r w:rsidRPr="00847146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1012729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default"/>
                </w:rPr>
              </w:sdtEndPr>
              <w:sdtContent>
                <w:r w:rsidR="008124C9">
                  <w:rPr>
                    <w:rFonts w:ascii="MS Gothic" w:eastAsia="MS Gothic" w:hAnsi="MS Gothic" w:cs="B Nazanin" w:hint="eastAsia"/>
                    <w:sz w:val="32"/>
                    <w:szCs w:val="32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66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2F16C69" w14:textId="77777777" w:rsidR="00847146" w:rsidRPr="00847146" w:rsidRDefault="00847146" w:rsidP="00D527AF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847146" w:rsidRPr="00847146" w14:paraId="4E71B660" w14:textId="77777777" w:rsidTr="00847146">
        <w:trPr>
          <w:trHeight w:val="503"/>
        </w:trPr>
        <w:tc>
          <w:tcPr>
            <w:tcW w:w="5000" w:type="pct"/>
            <w:gridSpan w:val="1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36C61" w14:textId="1EAE1946" w:rsidR="00847146" w:rsidRPr="00847146" w:rsidRDefault="00847146" w:rsidP="00D527A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۹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- </w:t>
            </w:r>
            <w:r w:rsidRPr="00847146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>حقوق مورد نظر:</w:t>
            </w:r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</w:t>
            </w:r>
            <w:sdt>
              <w:sdtPr>
                <w:rPr>
                  <w:rFonts w:cs="B Nazanin" w:hint="cs"/>
                  <w:b/>
                  <w:bCs/>
                  <w:rtl/>
                  <w:lang w:bidi="fa-IR"/>
                </w:rPr>
                <w:id w:val="-1250580181"/>
                <w:placeholder>
                  <w:docPart w:val="91C8482736E24314B23D401B80CABA20"/>
                </w:placeholder>
                <w:showingPlcHdr/>
                <w:text/>
              </w:sdtPr>
              <w:sdtEndPr/>
              <w:sdtContent>
                <w:r w:rsidR="0065481E">
                  <w:rPr>
                    <w:rStyle w:val="PlaceholderText"/>
                  </w:rPr>
                  <w:t>Num</w:t>
                </w:r>
              </w:sdtContent>
            </w:sdt>
            <w:r w:rsidRPr="0084714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</w:t>
            </w:r>
            <w:r w:rsidRPr="00847146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  ريال ماهانه ناخالص</w:t>
            </w:r>
          </w:p>
        </w:tc>
      </w:tr>
    </w:tbl>
    <w:p w14:paraId="7B6E5DB5" w14:textId="77777777" w:rsidR="00F2725B" w:rsidRPr="00C71AE8" w:rsidRDefault="00F2725B" w:rsidP="00B353CF">
      <w:pPr>
        <w:rPr>
          <w:rFonts w:cs="B Mitra"/>
          <w:b/>
          <w:bCs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margin" w:tblpXSpec="center" w:tblpY="3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5"/>
      </w:tblGrid>
      <w:tr w:rsidR="00180D7A" w:rsidRPr="002507C9" w14:paraId="66390A20" w14:textId="77777777" w:rsidTr="003B52BA">
        <w:trPr>
          <w:trHeight w:val="5660"/>
        </w:trPr>
        <w:tc>
          <w:tcPr>
            <w:tcW w:w="14175" w:type="dxa"/>
          </w:tcPr>
          <w:p w14:paraId="540DEAFA" w14:textId="77777777" w:rsidR="00180D7A" w:rsidRPr="002507C9" w:rsidRDefault="00180D7A" w:rsidP="002507C9">
            <w:pPr>
              <w:bidi/>
              <w:rPr>
                <w:rFonts w:cs="B Mitra"/>
                <w:b/>
                <w:bCs/>
                <w:u w:val="single"/>
                <w:rtl/>
                <w:lang w:bidi="fa-IR"/>
              </w:rPr>
            </w:pPr>
          </w:p>
          <w:p w14:paraId="34FC6D56" w14:textId="77777777" w:rsidR="00180D7A" w:rsidRPr="002507C9" w:rsidRDefault="00873CD0" w:rsidP="002507C9">
            <w:pPr>
              <w:bidi/>
              <w:rPr>
                <w:rFonts w:cs="B Mitra"/>
                <w:b/>
                <w:bCs/>
                <w:sz w:val="20"/>
                <w:szCs w:val="20"/>
                <w:u w:val="single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اگر موارد دیگری مد نظر دارید در این قسمت بنویسید:</w:t>
            </w:r>
          </w:p>
          <w:p w14:paraId="52FB4107" w14:textId="45FDDCCE" w:rsidR="00180D7A" w:rsidRPr="002507C9" w:rsidRDefault="00180D7A" w:rsidP="002507C9">
            <w:pPr>
              <w:bidi/>
              <w:jc w:val="center"/>
              <w:rPr>
                <w:rFonts w:cs="B Mitra"/>
                <w:b/>
                <w:bCs/>
                <w:highlight w:val="lightGray"/>
                <w:rtl/>
                <w:lang w:bidi="fa-IR"/>
              </w:rPr>
            </w:pPr>
          </w:p>
          <w:sdt>
            <w:sdtPr>
              <w:rPr>
                <w:rFonts w:cs="B Mitra"/>
                <w:b/>
                <w:bCs/>
                <w:highlight w:val="lightGray"/>
                <w:rtl/>
                <w:lang w:bidi="fa-IR"/>
              </w:rPr>
              <w:id w:val="-1787889564"/>
              <w:lock w:val="sdtLocked"/>
              <w:placeholder>
                <w:docPart w:val="EBE4D4A553DE49F88D1CE84E198B0B8F"/>
              </w:placeholder>
              <w:showingPlcHdr/>
            </w:sdtPr>
            <w:sdtEndPr/>
            <w:sdtContent>
              <w:p w14:paraId="0BFA79A5" w14:textId="4C5286C8" w:rsidR="00180D7A" w:rsidRPr="002507C9" w:rsidRDefault="00E47161" w:rsidP="00E47161">
                <w:pPr>
                  <w:bidi/>
                  <w:rPr>
                    <w:rFonts w:cs="B Mitra"/>
                    <w:b/>
                    <w:bCs/>
                    <w:highlight w:val="lightGray"/>
                    <w:rtl/>
                    <w:lang w:bidi="fa-IR"/>
                  </w:rPr>
                </w:pPr>
                <w:r w:rsidRPr="00BD7CA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3196916" w14:textId="77777777" w:rsidR="00180D7A" w:rsidRPr="002507C9" w:rsidRDefault="00180D7A" w:rsidP="002507C9">
            <w:pPr>
              <w:bidi/>
              <w:jc w:val="center"/>
              <w:rPr>
                <w:rFonts w:cs="B Mitra"/>
                <w:b/>
                <w:bCs/>
                <w:highlight w:val="lightGray"/>
                <w:rtl/>
                <w:lang w:bidi="fa-IR"/>
              </w:rPr>
            </w:pPr>
          </w:p>
          <w:p w14:paraId="20E14909" w14:textId="77777777" w:rsidR="00180D7A" w:rsidRPr="002507C9" w:rsidRDefault="00180D7A" w:rsidP="002507C9">
            <w:pPr>
              <w:bidi/>
              <w:jc w:val="center"/>
              <w:rPr>
                <w:rFonts w:cs="B Mitra"/>
                <w:b/>
                <w:bCs/>
                <w:highlight w:val="lightGray"/>
                <w:rtl/>
                <w:lang w:bidi="fa-IR"/>
              </w:rPr>
            </w:pPr>
          </w:p>
          <w:p w14:paraId="7D5A6808" w14:textId="77777777" w:rsidR="005F47D5" w:rsidRDefault="005F47D5" w:rsidP="003B52BA">
            <w:pPr>
              <w:bidi/>
              <w:rPr>
                <w:rFonts w:cs="B Mitra"/>
                <w:b/>
                <w:bCs/>
                <w:highlight w:val="lightGray"/>
                <w:lang w:bidi="fa-IR"/>
              </w:rPr>
            </w:pPr>
          </w:p>
          <w:p w14:paraId="4BF70548" w14:textId="2D8DEF05" w:rsidR="0065481E" w:rsidRDefault="0065481E" w:rsidP="0065481E">
            <w:pPr>
              <w:bidi/>
              <w:rPr>
                <w:rFonts w:cs="B Mitra"/>
                <w:b/>
                <w:bCs/>
                <w:highlight w:val="lightGray"/>
                <w:lang w:bidi="fa-IR"/>
              </w:rPr>
            </w:pPr>
          </w:p>
          <w:p w14:paraId="796C7B65" w14:textId="67800C89" w:rsidR="0065481E" w:rsidRDefault="0065481E" w:rsidP="0065481E">
            <w:pPr>
              <w:bidi/>
              <w:rPr>
                <w:rFonts w:cs="B Mitra"/>
                <w:b/>
                <w:bCs/>
                <w:highlight w:val="lightGray"/>
                <w:lang w:bidi="fa-IR"/>
              </w:rPr>
            </w:pPr>
          </w:p>
          <w:p w14:paraId="4B8683F9" w14:textId="77777777" w:rsidR="0065481E" w:rsidRDefault="0065481E" w:rsidP="0065481E">
            <w:pPr>
              <w:bidi/>
              <w:rPr>
                <w:rFonts w:cs="B Mitra"/>
                <w:b/>
                <w:bCs/>
                <w:highlight w:val="lightGray"/>
                <w:lang w:bidi="fa-IR"/>
              </w:rPr>
            </w:pPr>
          </w:p>
          <w:p w14:paraId="470C8758" w14:textId="77777777" w:rsidR="0065481E" w:rsidRDefault="0065481E" w:rsidP="0065481E">
            <w:pPr>
              <w:bidi/>
              <w:rPr>
                <w:rFonts w:cs="B Mitra"/>
                <w:b/>
                <w:bCs/>
                <w:highlight w:val="lightGray"/>
                <w:lang w:bidi="fa-IR"/>
              </w:rPr>
            </w:pPr>
          </w:p>
          <w:p w14:paraId="2D9C74C9" w14:textId="46B11A34" w:rsidR="0065481E" w:rsidRPr="002507C9" w:rsidRDefault="0065481E" w:rsidP="0065481E">
            <w:pPr>
              <w:bidi/>
              <w:rPr>
                <w:rFonts w:cs="B Mitra"/>
                <w:b/>
                <w:bCs/>
                <w:highlight w:val="lightGray"/>
                <w:rtl/>
                <w:lang w:bidi="fa-IR"/>
              </w:rPr>
            </w:pPr>
          </w:p>
        </w:tc>
      </w:tr>
    </w:tbl>
    <w:p w14:paraId="69CDB13D" w14:textId="6F319ECD" w:rsidR="00873CD0" w:rsidRPr="00873CD0" w:rsidRDefault="00873CD0" w:rsidP="00873CD0">
      <w:pPr>
        <w:rPr>
          <w:lang w:bidi="fa-IR"/>
        </w:rPr>
      </w:pPr>
    </w:p>
    <w:p w14:paraId="131555A4" w14:textId="3D0FE726" w:rsidR="00873CD0" w:rsidRPr="00C71AE8" w:rsidRDefault="00873CD0" w:rsidP="00873CD0">
      <w:pPr>
        <w:bidi/>
        <w:rPr>
          <w:rFonts w:cs="B Mitra"/>
          <w:b/>
          <w:bCs/>
          <w:sz w:val="22"/>
          <w:szCs w:val="22"/>
          <w:rtl/>
          <w:lang w:bidi="fa-IR"/>
        </w:rPr>
      </w:pPr>
      <w:r w:rsidRPr="00C71AE8">
        <w:rPr>
          <w:rFonts w:cs="B Mitra"/>
          <w:b/>
          <w:bCs/>
          <w:sz w:val="22"/>
          <w:szCs w:val="22"/>
          <w:rtl/>
          <w:lang w:bidi="fa-IR"/>
        </w:rPr>
        <w:t>اينجانب</w:t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   </w:t>
      </w:r>
      <w:r w:rsidR="00FA22F1">
        <w:rPr>
          <w:rFonts w:cs="B Mitra"/>
          <w:b/>
          <w:bCs/>
          <w:sz w:val="22"/>
          <w:szCs w:val="22"/>
          <w:rtl/>
          <w:lang w:bidi="fa-IR"/>
        </w:rPr>
        <w:fldChar w:fldCharType="begin"/>
      </w:r>
      <w:r w:rsidR="00FA22F1">
        <w:rPr>
          <w:rFonts w:cs="B Mitra"/>
          <w:b/>
          <w:bCs/>
          <w:sz w:val="22"/>
          <w:szCs w:val="22"/>
          <w:rtl/>
          <w:lang w:bidi="fa-IR"/>
        </w:rPr>
        <w:instrText xml:space="preserve"> </w:instrText>
      </w:r>
      <w:r w:rsidR="00FA22F1">
        <w:rPr>
          <w:rFonts w:cs="B Mitra" w:hint="cs"/>
          <w:b/>
          <w:bCs/>
          <w:sz w:val="22"/>
          <w:szCs w:val="22"/>
          <w:lang w:bidi="fa-IR"/>
        </w:rPr>
        <w:instrText>LINK</w:instrText>
      </w:r>
      <w:r w:rsidR="00FA22F1">
        <w:rPr>
          <w:rFonts w:cs="B Mitra" w:hint="cs"/>
          <w:b/>
          <w:bCs/>
          <w:sz w:val="22"/>
          <w:szCs w:val="22"/>
          <w:rtl/>
          <w:lang w:bidi="fa-IR"/>
        </w:rPr>
        <w:instrText xml:space="preserve"> </w:instrText>
      </w:r>
      <w:r w:rsidR="00FA22F1">
        <w:rPr>
          <w:rFonts w:cs="B Mitra" w:hint="cs"/>
          <w:b/>
          <w:bCs/>
          <w:sz w:val="22"/>
          <w:szCs w:val="22"/>
          <w:lang w:bidi="fa-IR"/>
        </w:rPr>
        <w:instrText>Word.Document.12 "D:\\Desktop\\1399.04.30.docx" "OLE_LINK1" \a \t</w:instrText>
      </w:r>
      <w:r w:rsidR="00FA22F1">
        <w:rPr>
          <w:rFonts w:cs="B Mitra"/>
          <w:b/>
          <w:bCs/>
          <w:sz w:val="22"/>
          <w:szCs w:val="22"/>
          <w:rtl/>
          <w:lang w:bidi="fa-IR"/>
        </w:rPr>
        <w:instrText xml:space="preserve"> </w:instrText>
      </w:r>
      <w:r w:rsidR="00691F2C">
        <w:rPr>
          <w:rFonts w:cs="B Mitra"/>
          <w:b/>
          <w:bCs/>
          <w:sz w:val="22"/>
          <w:szCs w:val="22"/>
          <w:rtl/>
          <w:lang w:bidi="fa-IR"/>
        </w:rPr>
        <w:fldChar w:fldCharType="separate"/>
      </w:r>
      <w:r w:rsidR="00691F2C">
        <w:rPr>
          <w:rFonts w:hint="cs"/>
        </w:rPr>
        <w:t>Enter text</w:t>
      </w:r>
      <w:r w:rsidR="00FA22F1">
        <w:rPr>
          <w:rFonts w:cs="B Mitra"/>
          <w:b/>
          <w:bCs/>
          <w:sz w:val="22"/>
          <w:szCs w:val="22"/>
          <w:rtl/>
          <w:lang w:bidi="fa-IR"/>
        </w:rPr>
        <w:fldChar w:fldCharType="end"/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     </w:t>
      </w:r>
      <w:r w:rsidRPr="00C71AE8">
        <w:rPr>
          <w:rFonts w:cs="B Mitra"/>
          <w:b/>
          <w:bCs/>
          <w:sz w:val="22"/>
          <w:szCs w:val="22"/>
          <w:rtl/>
          <w:lang w:bidi="fa-IR"/>
        </w:rPr>
        <w:t>کليه مندرجات قيد  شده در اين پرسشنامه را بطور صحيح تکميل نمودم  و چنانچه  مواردي خلاف واقع مشاهده گردد، شرکت مجاز است همکاري خود را با اينجانب راسـآ و يکجانبه قطع و بنا به ميل خود در آن تجديد نظر نمايد.</w:t>
      </w:r>
    </w:p>
    <w:tbl>
      <w:tblPr>
        <w:tblStyle w:val="TableGrid"/>
        <w:tblpPr w:leftFromText="180" w:rightFromText="180" w:vertAnchor="text" w:horzAnchor="page" w:tblpX="766" w:tblpY="126"/>
        <w:bidiVisual/>
        <w:tblW w:w="0" w:type="auto"/>
        <w:tblLook w:val="04A0" w:firstRow="1" w:lastRow="0" w:firstColumn="1" w:lastColumn="0" w:noHBand="0" w:noVBand="1"/>
      </w:tblPr>
      <w:tblGrid>
        <w:gridCol w:w="2256"/>
      </w:tblGrid>
      <w:tr w:rsidR="007E619D" w14:paraId="49FEB675" w14:textId="77777777" w:rsidTr="007E619D">
        <w:trPr>
          <w:trHeight w:val="1823"/>
        </w:trPr>
        <w:sdt>
          <w:sdtPr>
            <w:rPr>
              <w:b/>
              <w:bCs/>
              <w:sz w:val="22"/>
              <w:szCs w:val="22"/>
              <w:rtl/>
              <w:lang w:bidi="fa-IR"/>
            </w:rPr>
            <w:id w:val="-2143030526"/>
            <w:showingPlcHdr/>
            <w:picture/>
          </w:sdtPr>
          <w:sdtContent>
            <w:tc>
              <w:tcPr>
                <w:tcW w:w="1926" w:type="dxa"/>
              </w:tcPr>
              <w:p w14:paraId="7178FFEA" w14:textId="77777777" w:rsidR="007E619D" w:rsidRDefault="007E619D" w:rsidP="007E619D">
                <w:pPr>
                  <w:bidi/>
                  <w:rPr>
                    <w:b/>
                    <w:bCs/>
                    <w:sz w:val="22"/>
                    <w:szCs w:val="22"/>
                    <w:rtl/>
                    <w:lang w:bidi="fa-IR"/>
                  </w:rPr>
                </w:pPr>
                <w:r>
                  <w:rPr>
                    <w:b/>
                    <w:bCs/>
                    <w:noProof/>
                    <w:sz w:val="22"/>
                    <w:szCs w:val="22"/>
                    <w:lang w:bidi="fa-IR"/>
                  </w:rPr>
                  <w:drawing>
                    <wp:inline distT="0" distB="0" distL="0" distR="0" wp14:anchorId="4BAA897C" wp14:editId="7388670C">
                      <wp:extent cx="1296000" cy="1296000"/>
                      <wp:effectExtent l="0" t="0" r="0" b="0"/>
                      <wp:docPr id="15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96000" cy="129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4833E4F" w14:textId="38B84366" w:rsidR="00873CD0" w:rsidRPr="00C71AE8" w:rsidRDefault="00873CD0" w:rsidP="00873CD0">
      <w:pPr>
        <w:jc w:val="right"/>
        <w:rPr>
          <w:rFonts w:cs="B Mitra"/>
          <w:b/>
          <w:bCs/>
          <w:sz w:val="22"/>
          <w:szCs w:val="22"/>
          <w:rtl/>
          <w:lang w:bidi="fa-IR"/>
        </w:rPr>
      </w:pPr>
      <w:r w:rsidRPr="00C71AE8">
        <w:rPr>
          <w:rFonts w:cs="B Mitra"/>
          <w:b/>
          <w:bCs/>
          <w:sz w:val="22"/>
          <w:szCs w:val="22"/>
          <w:rtl/>
          <w:lang w:bidi="fa-IR"/>
        </w:rPr>
        <w:t>تکميل اين فرم هيچگونه تعهد استخدامي براي</w:t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 شرکت</w:t>
      </w:r>
      <w:r w:rsidRPr="00C71AE8">
        <w:rPr>
          <w:rFonts w:cs="B Mitra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Mitra" w:hint="cs"/>
          <w:b/>
          <w:bCs/>
          <w:sz w:val="22"/>
          <w:szCs w:val="22"/>
          <w:rtl/>
          <w:lang w:bidi="fa-IR"/>
        </w:rPr>
        <w:t>رسا گستر آذر</w:t>
      </w:r>
      <w:r w:rsidRPr="00C71AE8">
        <w:rPr>
          <w:rFonts w:cs="B Mitra"/>
          <w:b/>
          <w:bCs/>
          <w:sz w:val="22"/>
          <w:szCs w:val="22"/>
          <w:rtl/>
          <w:lang w:bidi="fa-IR"/>
        </w:rPr>
        <w:t xml:space="preserve"> ايجاد نخواهد کرد. </w:t>
      </w:r>
    </w:p>
    <w:p w14:paraId="7C97A756" w14:textId="77777777" w:rsidR="007E619D" w:rsidRPr="00C71AE8" w:rsidRDefault="00873CD0" w:rsidP="00873CD0">
      <w:pPr>
        <w:bidi/>
        <w:rPr>
          <w:b/>
          <w:bCs/>
          <w:sz w:val="22"/>
          <w:szCs w:val="22"/>
          <w:rtl/>
          <w:lang w:bidi="fa-IR"/>
        </w:rPr>
      </w:pPr>
      <w:r w:rsidRPr="00C71AE8">
        <w:rPr>
          <w:rFonts w:cs="B Mitra"/>
          <w:b/>
          <w:bCs/>
          <w:sz w:val="22"/>
          <w:szCs w:val="22"/>
          <w:rtl/>
          <w:lang w:bidi="fa-IR"/>
        </w:rPr>
        <w:t xml:space="preserve">                                                                                       </w:t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 xml:space="preserve">                        </w:t>
      </w:r>
      <w:r w:rsidRPr="00C71AE8">
        <w:rPr>
          <w:rFonts w:cs="B Mitra"/>
          <w:b/>
          <w:bCs/>
          <w:sz w:val="22"/>
          <w:szCs w:val="22"/>
          <w:rtl/>
          <w:lang w:bidi="fa-IR"/>
        </w:rPr>
        <w:t xml:space="preserve">             تاريخ تکميل</w:t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>:</w:t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</w:r>
      <w:sdt>
        <w:sdtPr>
          <w:rPr>
            <w:rFonts w:cs="B Nazanin" w:hint="cs"/>
            <w:b/>
            <w:bCs/>
            <w:rtl/>
            <w:lang w:bidi="fa-IR"/>
          </w:rPr>
          <w:id w:val="28080213"/>
          <w:placeholder>
            <w:docPart w:val="463F4A25432346EBA758E803877D83E0"/>
          </w:placeholder>
          <w:showingPlcHdr/>
          <w:text/>
        </w:sdtPr>
        <w:sdtContent>
          <w:r w:rsidR="003F2E0A">
            <w:rPr>
              <w:rStyle w:val="PlaceholderText"/>
            </w:rPr>
            <w:t>99/99/99</w:t>
          </w:r>
        </w:sdtContent>
      </w:sdt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</w: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ab/>
        <w:t>امضا</w:t>
      </w:r>
      <w:r w:rsidRPr="00C71AE8">
        <w:rPr>
          <w:rFonts w:hint="cs"/>
          <w:b/>
          <w:bCs/>
          <w:sz w:val="22"/>
          <w:szCs w:val="22"/>
          <w:rtl/>
          <w:lang w:bidi="fa-IR"/>
        </w:rPr>
        <w:t>:</w:t>
      </w:r>
      <w:r w:rsidR="003F2E0A" w:rsidRPr="003F2E0A">
        <w:rPr>
          <w:rFonts w:cs="B Nazanin"/>
          <w:b/>
          <w:bCs/>
          <w:noProof/>
          <w:lang w:bidi="fa-IR"/>
        </w:rPr>
        <w:t xml:space="preserve"> </w:t>
      </w:r>
    </w:p>
    <w:p w14:paraId="29FA2C5A" w14:textId="5FB6A2FD" w:rsidR="00873CD0" w:rsidRPr="00C71AE8" w:rsidRDefault="00873CD0" w:rsidP="00873CD0">
      <w:pPr>
        <w:bidi/>
        <w:rPr>
          <w:b/>
          <w:bCs/>
          <w:sz w:val="22"/>
          <w:szCs w:val="22"/>
          <w:rtl/>
          <w:lang w:bidi="fa-IR"/>
        </w:rPr>
      </w:pPr>
    </w:p>
    <w:p w14:paraId="7D842F64" w14:textId="77777777" w:rsidR="00873CD0" w:rsidRPr="00873CD0" w:rsidRDefault="00873CD0" w:rsidP="00873CD0">
      <w:pPr>
        <w:jc w:val="right"/>
        <w:rPr>
          <w:lang w:bidi="fa-IR"/>
        </w:rPr>
      </w:pPr>
    </w:p>
    <w:p w14:paraId="531B0018" w14:textId="77777777" w:rsidR="00B465A8" w:rsidRPr="00B465A8" w:rsidRDefault="00873CD0" w:rsidP="00B465A8">
      <w:pPr>
        <w:jc w:val="center"/>
        <w:rPr>
          <w:rFonts w:cs="B Mitra"/>
          <w:b/>
          <w:bCs/>
          <w:sz w:val="22"/>
          <w:szCs w:val="22"/>
          <w:u w:val="single"/>
          <w:lang w:bidi="fa-IR"/>
        </w:rPr>
      </w:pPr>
      <w:r w:rsidRPr="00C71AE8">
        <w:rPr>
          <w:rFonts w:cs="B Mitra" w:hint="cs"/>
          <w:b/>
          <w:bCs/>
          <w:sz w:val="22"/>
          <w:szCs w:val="22"/>
          <w:rtl/>
          <w:lang w:bidi="fa-IR"/>
        </w:rPr>
        <w:t xml:space="preserve">* </w:t>
      </w:r>
      <w:r w:rsidRPr="00C71AE8">
        <w:rPr>
          <w:rFonts w:cs="B Mitra" w:hint="cs"/>
          <w:b/>
          <w:bCs/>
          <w:sz w:val="22"/>
          <w:szCs w:val="22"/>
          <w:u w:val="single"/>
          <w:rtl/>
          <w:lang w:bidi="fa-IR"/>
        </w:rPr>
        <w:t xml:space="preserve">لطفا آخرين فيش حقوقي خود را </w:t>
      </w:r>
      <w:r>
        <w:rPr>
          <w:rFonts w:cs="B Mitra" w:hint="cs"/>
          <w:b/>
          <w:bCs/>
          <w:sz w:val="22"/>
          <w:szCs w:val="22"/>
          <w:u w:val="single"/>
          <w:rtl/>
          <w:lang w:bidi="fa-IR"/>
        </w:rPr>
        <w:t xml:space="preserve">به همراه سایر مدارک </w:t>
      </w:r>
      <w:r w:rsidR="004B1687">
        <w:rPr>
          <w:rFonts w:cs="B Mitra" w:hint="cs"/>
          <w:b/>
          <w:bCs/>
          <w:sz w:val="22"/>
          <w:szCs w:val="22"/>
          <w:u w:val="single"/>
          <w:rtl/>
          <w:lang w:bidi="fa-IR"/>
        </w:rPr>
        <w:t xml:space="preserve">و </w:t>
      </w:r>
      <w:r>
        <w:rPr>
          <w:rFonts w:cs="B Mitra" w:hint="cs"/>
          <w:b/>
          <w:bCs/>
          <w:sz w:val="22"/>
          <w:szCs w:val="22"/>
          <w:u w:val="single"/>
          <w:rtl/>
          <w:lang w:bidi="fa-IR"/>
        </w:rPr>
        <w:t>تکمیل شده این فرم تحویل واحد نیروی انسانی شرکت نمایید</w:t>
      </w:r>
      <w:r w:rsidR="004B1687">
        <w:rPr>
          <w:rFonts w:cs="B Mitra" w:hint="cs"/>
          <w:b/>
          <w:bCs/>
          <w:sz w:val="22"/>
          <w:szCs w:val="22"/>
          <w:u w:val="single"/>
          <w:rtl/>
          <w:lang w:bidi="fa-IR"/>
        </w:rPr>
        <w:t>.</w:t>
      </w:r>
    </w:p>
    <w:sectPr w:rsidR="00B465A8" w:rsidRPr="00B465A8" w:rsidSect="00D52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/>
      <w:pgMar w:top="1211" w:right="576" w:bottom="38" w:left="576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9E9BC" w14:textId="77777777" w:rsidR="00C0531E" w:rsidRDefault="00C0531E">
      <w:r>
        <w:separator/>
      </w:r>
    </w:p>
  </w:endnote>
  <w:endnote w:type="continuationSeparator" w:id="0">
    <w:p w14:paraId="464EBC35" w14:textId="77777777" w:rsidR="00C0531E" w:rsidRDefault="00C0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tra">
    <w:altName w:val="Arial"/>
    <w:panose1 w:val="000005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FB739" w14:textId="77777777" w:rsidR="00825FBB" w:rsidRDefault="00825FBB" w:rsidP="00425EAB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F4D356" w14:textId="77777777" w:rsidR="00825FBB" w:rsidRDefault="00825FBB" w:rsidP="006B2BF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1019E" w14:textId="77777777" w:rsidR="00825FBB" w:rsidRPr="00B353CF" w:rsidRDefault="00825FBB" w:rsidP="002D7113">
    <w:pPr>
      <w:pStyle w:val="Footer"/>
      <w:jc w:val="center"/>
      <w:rPr>
        <w:rFonts w:asciiTheme="minorHAnsi" w:hAnsiTheme="minorHAnsi" w:cs="B Nazanin"/>
      </w:rPr>
    </w:pPr>
  </w:p>
  <w:p w14:paraId="2D67E849" w14:textId="77777777" w:rsidR="00825FBB" w:rsidRPr="00B353CF" w:rsidRDefault="00825FBB" w:rsidP="006B2BFD">
    <w:pPr>
      <w:pStyle w:val="Footer"/>
      <w:ind w:firstLine="360"/>
      <w:rPr>
        <w:rFonts w:asciiTheme="minorHAnsi" w:hAnsiTheme="minorHAnsi" w:cs="B Nazan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7FBD6" w14:textId="77777777" w:rsidR="00C0531E" w:rsidRDefault="00C0531E">
      <w:r>
        <w:separator/>
      </w:r>
    </w:p>
  </w:footnote>
  <w:footnote w:type="continuationSeparator" w:id="0">
    <w:p w14:paraId="086090C5" w14:textId="77777777" w:rsidR="00C0531E" w:rsidRDefault="00C05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15691" w14:textId="5CD6336A" w:rsidR="00825FBB" w:rsidRDefault="00C0531E">
    <w:pPr>
      <w:pStyle w:val="Header"/>
    </w:pPr>
    <w:r>
      <w:rPr>
        <w:noProof/>
      </w:rPr>
      <w:pict w14:anchorId="207F5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7563" o:spid="_x0000_s2053" type="#_x0000_t75" style="position:absolute;margin-left:0;margin-top:0;width:734.35pt;height:385.05pt;z-index:-251651072;mso-position-horizontal:center;mso-position-horizontal-relative:margin;mso-position-vertical:center;mso-position-vertical-relative:margin" o:allowincell="f">
          <v:imagedata r:id="rId1" o:title="Backgra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BAA7F" w14:textId="77C899FE" w:rsidR="00825FBB" w:rsidRDefault="00825FBB" w:rsidP="002D7113">
    <w:pPr>
      <w:tabs>
        <w:tab w:val="center" w:pos="4513"/>
        <w:tab w:val="right" w:pos="9026"/>
      </w:tabs>
      <w:bidi/>
      <w:rPr>
        <w:rFonts w:asciiTheme="minorHAnsi" w:eastAsiaTheme="minorHAnsi" w:hAnsiTheme="minorHAnsi" w:cstheme="minorBidi"/>
        <w:sz w:val="22"/>
        <w:szCs w:val="22"/>
        <w:rtl/>
        <w:lang w:bidi="fa-IR"/>
      </w:rPr>
    </w:pPr>
    <w:r w:rsidRPr="002D7113">
      <w:rPr>
        <w:rFonts w:asciiTheme="minorBidi" w:eastAsiaTheme="minorHAnsi" w:hAnsiTheme="minorBidi" w:cs="B Nazanin"/>
        <w:noProof/>
        <w:rtl/>
      </w:rPr>
      <w:drawing>
        <wp:anchor distT="0" distB="0" distL="114300" distR="114300" simplePos="0" relativeHeight="251663360" behindDoc="1" locked="0" layoutInCell="1" allowOverlap="1" wp14:anchorId="07083E54" wp14:editId="7EC4DC1C">
          <wp:simplePos x="0" y="0"/>
          <wp:positionH relativeFrom="column">
            <wp:posOffset>7873365</wp:posOffset>
          </wp:positionH>
          <wp:positionV relativeFrom="paragraph">
            <wp:posOffset>137795</wp:posOffset>
          </wp:positionV>
          <wp:extent cx="1353820" cy="70040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31E">
      <w:rPr>
        <w:rFonts w:asciiTheme="minorBidi" w:eastAsiaTheme="minorHAnsi" w:hAnsiTheme="minorBidi" w:cs="B Nazanin"/>
        <w:noProof/>
        <w:rtl/>
        <w:lang w:val="ar-SA"/>
      </w:rPr>
      <w:pict w14:anchorId="61D2EF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7564" o:spid="_x0000_s2054" type="#_x0000_t75" style="position:absolute;left:0;text-align:left;margin-left:0;margin-top:0;width:734.35pt;height:385.05pt;z-index:-251650048;mso-position-horizontal:center;mso-position-horizontal-relative:margin;mso-position-vertical:center;mso-position-vertical-relative:margin" o:allowincell="f">
          <v:imagedata r:id="rId2" o:title="Backgrand" gain="19661f" blacklevel="22938f"/>
          <w10:wrap anchorx="margin" anchory="margin"/>
        </v:shape>
      </w:pict>
    </w:r>
    <w:r w:rsidRPr="002D7113">
      <w:rPr>
        <w:rFonts w:asciiTheme="minorBidi" w:eastAsiaTheme="minorHAnsi" w:hAnsiTheme="minorBidi" w:cs="B Nazani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03EE9D" wp14:editId="3BE5A5F2">
              <wp:simplePos x="0" y="0"/>
              <wp:positionH relativeFrom="margin">
                <wp:posOffset>2385060</wp:posOffset>
              </wp:positionH>
              <wp:positionV relativeFrom="paragraph">
                <wp:posOffset>-276225</wp:posOffset>
              </wp:positionV>
              <wp:extent cx="4556125" cy="8667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1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6A2733" w14:textId="77777777" w:rsidR="00825FBB" w:rsidRDefault="00825FBB" w:rsidP="002D7113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بسمه تعالی</w:t>
                          </w:r>
                        </w:p>
                        <w:p w14:paraId="3C6E94B0" w14:textId="77777777" w:rsidR="00825FBB" w:rsidRDefault="00825FBB" w:rsidP="002D7113">
                          <w:pPr>
                            <w:bidi/>
                            <w:spacing w:line="12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2D7113">
                            <w:rPr>
                              <w:rFonts w:cs="B Nazanin" w:hint="cs"/>
                              <w:b/>
                              <w:bCs/>
                              <w:noProof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2D7113">
                            <w:rPr>
                              <w:rFonts w:cs="B Nazanin" w:hint="cs"/>
                              <w:b/>
                              <w:bCs/>
                              <w:noProof/>
                              <w:sz w:val="32"/>
                              <w:szCs w:val="32"/>
                              <w:rtl/>
                            </w:rPr>
                            <w:drawing>
                              <wp:inline distT="0" distB="0" distL="0" distR="0" wp14:anchorId="33011800" wp14:editId="4C0293C9">
                                <wp:extent cx="2457450" cy="66675"/>
                                <wp:effectExtent l="0" t="0" r="0" b="9525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7450" cy="66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4AF083" w14:textId="77777777" w:rsidR="00825FBB" w:rsidRDefault="00825FBB" w:rsidP="002D7113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مجتمع آزمایشگاهی کالیبراسیون و ابزار دقیق رسا گستر آذر</w:t>
                          </w:r>
                        </w:p>
                        <w:p w14:paraId="4AF9C3DB" w14:textId="77777777" w:rsidR="00825FBB" w:rsidRDefault="00825FBB" w:rsidP="002D7113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6ADB828C" w14:textId="77777777" w:rsidR="00825FBB" w:rsidRPr="00412085" w:rsidRDefault="00825FBB" w:rsidP="002D7113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3EE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7.8pt;margin-top:-21.75pt;width:358.7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" filled="f" stroked="f">
              <v:textbox>
                <w:txbxContent>
                  <w:p w14:paraId="0D6A2733" w14:textId="77777777" w:rsidR="00825FBB" w:rsidRDefault="00825FBB" w:rsidP="002D7113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32"/>
                        <w:szCs w:val="32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32"/>
                        <w:szCs w:val="32"/>
                        <w:rtl/>
                        <w:lang w:bidi="fa-IR"/>
                      </w:rPr>
                      <w:t>بسمه تعالی</w:t>
                    </w:r>
                  </w:p>
                  <w:p w14:paraId="3C6E94B0" w14:textId="77777777" w:rsidR="00825FBB" w:rsidRDefault="00825FBB" w:rsidP="002D7113">
                    <w:pPr>
                      <w:bidi/>
                      <w:spacing w:line="120" w:lineRule="auto"/>
                      <w:jc w:val="center"/>
                      <w:rPr>
                        <w:rFonts w:cs="B Nazanin"/>
                        <w:b/>
                        <w:bCs/>
                        <w:sz w:val="32"/>
                        <w:szCs w:val="32"/>
                        <w:rtl/>
                        <w:lang w:bidi="fa-IR"/>
                      </w:rPr>
                    </w:pPr>
                    <w:r w:rsidRPr="002D7113">
                      <w:rPr>
                        <w:rFonts w:cs="B Nazanin" w:hint="cs"/>
                        <w:b/>
                        <w:bCs/>
                        <w:noProof/>
                        <w:sz w:val="32"/>
                        <w:szCs w:val="32"/>
                        <w:rtl/>
                      </w:rPr>
                      <w:t xml:space="preserve"> </w:t>
                    </w:r>
                    <w:r w:rsidRPr="002D7113">
                      <w:rPr>
                        <w:rFonts w:cs="B Nazanin" w:hint="cs"/>
                        <w:b/>
                        <w:bCs/>
                        <w:noProof/>
                        <w:sz w:val="32"/>
                        <w:szCs w:val="32"/>
                        <w:rtl/>
                      </w:rPr>
                      <w:drawing>
                        <wp:inline distT="0" distB="0" distL="0" distR="0" wp14:anchorId="33011800" wp14:editId="4C0293C9">
                          <wp:extent cx="2457450" cy="66675"/>
                          <wp:effectExtent l="0" t="0" r="0" b="9525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57450" cy="66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4AF083" w14:textId="77777777" w:rsidR="00825FBB" w:rsidRDefault="00825FBB" w:rsidP="002D7113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32"/>
                        <w:szCs w:val="32"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32"/>
                        <w:szCs w:val="32"/>
                        <w:rtl/>
                      </w:rPr>
                      <w:t>مجتمع آزمایشگاهی کالیبراسیون و ابزار دقیق رسا گستر آذر</w:t>
                    </w:r>
                  </w:p>
                  <w:p w14:paraId="4AF9C3DB" w14:textId="77777777" w:rsidR="00825FBB" w:rsidRDefault="00825FBB" w:rsidP="002D7113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32"/>
                        <w:szCs w:val="32"/>
                      </w:rPr>
                    </w:pPr>
                  </w:p>
                  <w:p w14:paraId="6ADB828C" w14:textId="77777777" w:rsidR="00825FBB" w:rsidRPr="00412085" w:rsidRDefault="00825FBB" w:rsidP="002D7113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7C89E6F" w14:textId="73113FC7" w:rsidR="00825FBB" w:rsidRDefault="00825FBB" w:rsidP="002D7113">
    <w:pPr>
      <w:tabs>
        <w:tab w:val="center" w:pos="4513"/>
        <w:tab w:val="right" w:pos="9026"/>
      </w:tabs>
      <w:bidi/>
      <w:rPr>
        <w:rFonts w:asciiTheme="minorHAnsi" w:eastAsiaTheme="minorHAnsi" w:hAnsiTheme="minorHAnsi" w:cstheme="minorBidi"/>
        <w:sz w:val="22"/>
        <w:szCs w:val="22"/>
        <w:rtl/>
        <w:lang w:bidi="fa-IR"/>
      </w:rPr>
    </w:pPr>
  </w:p>
  <w:p w14:paraId="3672C910" w14:textId="77777777" w:rsidR="00825FBB" w:rsidRPr="002D7113" w:rsidRDefault="00825FBB" w:rsidP="002D7113">
    <w:pPr>
      <w:tabs>
        <w:tab w:val="center" w:pos="4513"/>
        <w:tab w:val="right" w:pos="9026"/>
      </w:tabs>
      <w:bidi/>
      <w:rPr>
        <w:rFonts w:asciiTheme="minorHAnsi" w:eastAsiaTheme="minorHAnsi" w:hAnsiTheme="minorHAnsi" w:cstheme="minorBidi"/>
        <w:sz w:val="22"/>
        <w:szCs w:val="22"/>
        <w:rtl/>
        <w:lang w:bidi="fa-IR"/>
      </w:rPr>
    </w:pPr>
  </w:p>
  <w:tbl>
    <w:tblPr>
      <w:tblpPr w:leftFromText="180" w:rightFromText="180" w:vertAnchor="text" w:horzAnchor="margin" w:tblpXSpec="center" w:tblpY="185"/>
      <w:bidiVisual/>
      <w:tblW w:w="89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150"/>
      <w:gridCol w:w="2558"/>
      <w:gridCol w:w="3260"/>
    </w:tblGrid>
    <w:tr w:rsidR="00825FBB" w:rsidRPr="002D7113" w14:paraId="6AE9C41D" w14:textId="77777777" w:rsidTr="002D7113">
      <w:trPr>
        <w:cantSplit/>
        <w:trHeight w:val="340"/>
      </w:trPr>
      <w:tc>
        <w:tcPr>
          <w:tcW w:w="3150" w:type="dxa"/>
          <w:tcBorders>
            <w:top w:val="single" w:sz="18" w:space="0" w:color="auto"/>
            <w:left w:val="single" w:sz="18" w:space="0" w:color="auto"/>
            <w:right w:val="single" w:sz="4" w:space="0" w:color="auto"/>
          </w:tcBorders>
          <w:vAlign w:val="center"/>
        </w:tcPr>
        <w:p w14:paraId="6C984240" w14:textId="01A7D368" w:rsidR="00825FBB" w:rsidRPr="002D7113" w:rsidRDefault="00825FBB" w:rsidP="002D7113">
          <w:pPr>
            <w:keepNext/>
            <w:bidi/>
            <w:outlineLvl w:val="1"/>
            <w:rPr>
              <w:rFonts w:eastAsia="Times New Roman" w:cs="B Mitra"/>
              <w:b/>
              <w:bCs/>
              <w:noProof/>
              <w:rtl/>
              <w:lang w:bidi="fa-IR"/>
            </w:rPr>
          </w:pPr>
          <w:r w:rsidRPr="002D7113">
            <w:rPr>
              <w:rFonts w:eastAsia="Times New Roman" w:cs="B Mitra" w:hint="cs"/>
              <w:b/>
              <w:bCs/>
              <w:noProof/>
              <w:rtl/>
              <w:lang w:bidi="fa-IR"/>
            </w:rPr>
            <w:t xml:space="preserve">تاریخ تجدید نظر:   </w:t>
          </w:r>
          <w:r>
            <w:rPr>
              <w:rFonts w:eastAsia="Times New Roman" w:cs="B Mitra" w:hint="cs"/>
              <w:b/>
              <w:bCs/>
              <w:noProof/>
              <w:rtl/>
              <w:lang w:bidi="fa-IR"/>
            </w:rPr>
            <w:t>۳۰/۰۴</w:t>
          </w:r>
          <w:r w:rsidRPr="002D7113">
            <w:rPr>
              <w:rFonts w:eastAsia="Times New Roman" w:cs="B Mitra" w:hint="cs"/>
              <w:b/>
              <w:bCs/>
              <w:noProof/>
              <w:rtl/>
              <w:lang w:bidi="fa-IR"/>
            </w:rPr>
            <w:t>/۱۳۹</w:t>
          </w:r>
          <w:r>
            <w:rPr>
              <w:rFonts w:eastAsia="Times New Roman" w:cs="B Mitra" w:hint="cs"/>
              <w:b/>
              <w:bCs/>
              <w:noProof/>
              <w:rtl/>
              <w:lang w:bidi="fa-IR"/>
            </w:rPr>
            <w:t>۹</w:t>
          </w:r>
        </w:p>
      </w:tc>
      <w:tc>
        <w:tcPr>
          <w:tcW w:w="2558" w:type="dxa"/>
          <w:vMerge w:val="restart"/>
          <w:tcBorders>
            <w:top w:val="single" w:sz="18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32907B" w14:textId="77777777" w:rsidR="00825FBB" w:rsidRPr="002D7113" w:rsidRDefault="00825FBB" w:rsidP="002D7113">
          <w:pPr>
            <w:keepNext/>
            <w:bidi/>
            <w:jc w:val="center"/>
            <w:outlineLvl w:val="3"/>
            <w:rPr>
              <w:rFonts w:eastAsia="Times New Roman" w:cs="B Nazanin"/>
              <w:b/>
              <w:bCs/>
              <w:noProof/>
              <w:sz w:val="32"/>
              <w:szCs w:val="32"/>
            </w:rPr>
          </w:pPr>
          <w:r w:rsidRPr="002D7113">
            <w:rPr>
              <w:rFonts w:eastAsia="Times New Roman" w:cs="B Nazanin" w:hint="cs"/>
              <w:b/>
              <w:bCs/>
              <w:noProof/>
              <w:sz w:val="32"/>
              <w:szCs w:val="32"/>
              <w:rtl/>
              <w:lang w:bidi="fa-IR"/>
            </w:rPr>
            <w:t xml:space="preserve">فرم </w:t>
          </w:r>
          <w:r>
            <w:rPr>
              <w:rFonts w:eastAsia="Times New Roman" w:cs="B Nazanin" w:hint="cs"/>
              <w:b/>
              <w:bCs/>
              <w:noProof/>
              <w:sz w:val="32"/>
              <w:szCs w:val="32"/>
              <w:rtl/>
              <w:lang w:bidi="fa-IR"/>
            </w:rPr>
            <w:t>استخدام</w:t>
          </w:r>
        </w:p>
      </w:tc>
      <w:tc>
        <w:tcPr>
          <w:tcW w:w="3260" w:type="dxa"/>
          <w:tcBorders>
            <w:top w:val="single" w:sz="18" w:space="0" w:color="auto"/>
            <w:left w:val="single" w:sz="4" w:space="0" w:color="auto"/>
            <w:bottom w:val="single" w:sz="4" w:space="0" w:color="auto"/>
            <w:right w:val="single" w:sz="18" w:space="0" w:color="auto"/>
          </w:tcBorders>
          <w:vAlign w:val="center"/>
        </w:tcPr>
        <w:p w14:paraId="36DD82A5" w14:textId="230E1EDD" w:rsidR="00825FBB" w:rsidRPr="002D7113" w:rsidRDefault="00825FBB" w:rsidP="002D7113">
          <w:pPr>
            <w:keepNext/>
            <w:bidi/>
            <w:jc w:val="center"/>
            <w:outlineLvl w:val="1"/>
            <w:rPr>
              <w:rFonts w:eastAsia="Times New Roman" w:cs="B Mitra"/>
              <w:b/>
              <w:bCs/>
              <w:noProof/>
              <w:lang w:bidi="fa-IR"/>
            </w:rPr>
          </w:pPr>
          <w:r w:rsidRPr="002D7113">
            <w:rPr>
              <w:rFonts w:eastAsia="Times New Roman" w:cs="B Mitra"/>
              <w:b/>
              <w:bCs/>
              <w:noProof/>
              <w:rtl/>
            </w:rPr>
            <w:t>كد مدرك:</w:t>
          </w:r>
          <w:r w:rsidRPr="002D7113">
            <w:rPr>
              <w:rFonts w:eastAsia="Times New Roman" w:cs="B Mitra" w:hint="cs"/>
              <w:b/>
              <w:bCs/>
              <w:noProof/>
              <w:rtl/>
            </w:rPr>
            <w:t xml:space="preserve"> </w:t>
          </w:r>
          <w:r w:rsidRPr="00457454">
            <w:rPr>
              <w:rFonts w:eastAsia="Times New Roman" w:cs="B Mitra"/>
              <w:b/>
              <w:bCs/>
              <w:noProof/>
            </w:rPr>
            <w:t>RGAFo0060</w:t>
          </w:r>
        </w:p>
      </w:tc>
    </w:tr>
    <w:tr w:rsidR="00825FBB" w:rsidRPr="002D7113" w14:paraId="6F3AAA44" w14:textId="77777777" w:rsidTr="002D7113">
      <w:trPr>
        <w:cantSplit/>
        <w:trHeight w:val="340"/>
      </w:trPr>
      <w:tc>
        <w:tcPr>
          <w:tcW w:w="3150" w:type="dxa"/>
          <w:tcBorders>
            <w:left w:val="single" w:sz="18" w:space="0" w:color="auto"/>
            <w:bottom w:val="single" w:sz="12" w:space="0" w:color="auto"/>
            <w:right w:val="single" w:sz="4" w:space="0" w:color="auto"/>
          </w:tcBorders>
          <w:vAlign w:val="center"/>
        </w:tcPr>
        <w:p w14:paraId="25157403" w14:textId="77777777" w:rsidR="00825FBB" w:rsidRPr="002D7113" w:rsidRDefault="00C0531E" w:rsidP="002D7113">
          <w:pPr>
            <w:pStyle w:val="Footer"/>
            <w:jc w:val="center"/>
            <w:rPr>
              <w:rFonts w:asciiTheme="minorHAnsi" w:hAnsiTheme="minorHAnsi" w:cs="B Nazanin"/>
              <w:b/>
              <w:bCs/>
            </w:rPr>
          </w:pPr>
          <w:sdt>
            <w:sdtPr>
              <w:rPr>
                <w:rFonts w:asciiTheme="minorHAnsi" w:eastAsiaTheme="minorHAnsi" w:hAnsiTheme="minorHAnsi" w:cs="B Nazanin"/>
                <w:b/>
                <w:bCs/>
                <w:lang w:bidi="fa-IR"/>
              </w:rPr>
              <w:id w:val="-605889681"/>
              <w:docPartObj>
                <w:docPartGallery w:val="Page Numbers (Top of Page)"/>
                <w:docPartUnique/>
              </w:docPartObj>
            </w:sdtPr>
            <w:sdtEndPr/>
            <w:sdtContent>
              <w:r w:rsidR="00825FBB" w:rsidRPr="002D7113">
                <w:rPr>
                  <w:rFonts w:asciiTheme="minorHAnsi" w:eastAsiaTheme="minorHAnsi" w:hAnsiTheme="minorHAnsi" w:cs="B Nazanin" w:hint="cs"/>
                  <w:b/>
                  <w:bCs/>
                  <w:rtl/>
                  <w:lang w:bidi="fa-IR"/>
                </w:rPr>
                <w:t xml:space="preserve"> </w:t>
              </w:r>
            </w:sdtContent>
          </w:sdt>
          <w:r w:rsidR="00825FBB" w:rsidRPr="002D7113">
            <w:rPr>
              <w:b/>
              <w:bCs/>
            </w:rPr>
            <w:t xml:space="preserve"> </w:t>
          </w:r>
          <w:sdt>
            <w:sdtPr>
              <w:rPr>
                <w:b/>
                <w:bCs/>
              </w:rPr>
              <w:id w:val="-1683966486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HAnsi" w:hAnsiTheme="minorHAnsi" w:cs="B Nazanin"/>
              </w:rPr>
            </w:sdtEndPr>
            <w:sdtContent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begin"/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instrText xml:space="preserve"> NUMPAGES  </w:instrTex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separate"/>
              </w:r>
              <w:r w:rsidR="00825FBB">
                <w:rPr>
                  <w:rFonts w:asciiTheme="minorHAnsi" w:hAnsiTheme="minorHAnsi" w:cs="B Nazanin"/>
                  <w:b/>
                  <w:bCs/>
                  <w:noProof/>
                </w:rPr>
                <w:t>4</w: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end"/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t xml:space="preserve"> </w:t>
              </w:r>
              <w:r w:rsidR="00825FBB" w:rsidRPr="002D7113">
                <w:rPr>
                  <w:rFonts w:asciiTheme="minorHAnsi" w:hAnsiTheme="minorHAnsi" w:cs="B Nazanin"/>
                  <w:b/>
                  <w:bCs/>
                  <w:rtl/>
                </w:rPr>
                <w:t>از</w: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t xml:space="preserve"> </w: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begin"/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instrText xml:space="preserve"> PAGE </w:instrTex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separate"/>
              </w:r>
              <w:r w:rsidR="00825FBB">
                <w:rPr>
                  <w:rFonts w:asciiTheme="minorHAnsi" w:hAnsiTheme="minorHAnsi" w:cs="B Nazanin"/>
                  <w:b/>
                  <w:bCs/>
                  <w:noProof/>
                </w:rPr>
                <w:t>4</w:t>
              </w:r>
              <w:r w:rsidR="00825FBB" w:rsidRPr="002D7113">
                <w:rPr>
                  <w:rFonts w:asciiTheme="minorHAnsi" w:hAnsiTheme="minorHAnsi" w:cs="B Nazanin"/>
                  <w:b/>
                  <w:bCs/>
                </w:rPr>
                <w:fldChar w:fldCharType="end"/>
              </w:r>
              <w:r w:rsidR="00825FBB" w:rsidRPr="002D7113">
                <w:rPr>
                  <w:rFonts w:asciiTheme="minorHAnsi" w:hAnsiTheme="minorHAnsi" w:cs="B Nazanin"/>
                  <w:b/>
                  <w:bCs/>
                  <w:rtl/>
                </w:rPr>
                <w:t xml:space="preserve">صفحه </w:t>
              </w:r>
            </w:sdtContent>
          </w:sdt>
        </w:p>
      </w:tc>
      <w:tc>
        <w:tcPr>
          <w:tcW w:w="2558" w:type="dxa"/>
          <w:vMerge/>
          <w:tcBorders>
            <w:left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14:paraId="43106B16" w14:textId="77777777" w:rsidR="00825FBB" w:rsidRPr="002D7113" w:rsidRDefault="00825FBB" w:rsidP="002D7113">
          <w:pPr>
            <w:keepNext/>
            <w:bidi/>
            <w:jc w:val="center"/>
            <w:outlineLvl w:val="1"/>
            <w:rPr>
              <w:rFonts w:eastAsia="Times New Roman" w:cs="B Nazanin"/>
              <w:b/>
              <w:bCs/>
              <w:noProof/>
              <w:rtl/>
            </w:rPr>
          </w:pPr>
        </w:p>
      </w:tc>
      <w:tc>
        <w:tcPr>
          <w:tcW w:w="3260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8" w:space="0" w:color="auto"/>
          </w:tcBorders>
          <w:vAlign w:val="center"/>
        </w:tcPr>
        <w:p w14:paraId="67E8F638" w14:textId="50401131" w:rsidR="00825FBB" w:rsidRPr="002D7113" w:rsidRDefault="00825FBB" w:rsidP="002D7113">
          <w:pPr>
            <w:keepNext/>
            <w:bidi/>
            <w:jc w:val="center"/>
            <w:outlineLvl w:val="1"/>
            <w:rPr>
              <w:rFonts w:eastAsia="Times New Roman" w:cs="B Mitra"/>
              <w:b/>
              <w:bCs/>
              <w:noProof/>
            </w:rPr>
          </w:pPr>
          <w:r w:rsidRPr="002D7113">
            <w:rPr>
              <w:rFonts w:eastAsia="Times New Roman" w:cs="B Mitra"/>
              <w:b/>
              <w:bCs/>
              <w:noProof/>
              <w:rtl/>
            </w:rPr>
            <w:t>شماره بازنگري:</w:t>
          </w:r>
          <w:r w:rsidRPr="002D7113">
            <w:rPr>
              <w:rFonts w:eastAsia="Times New Roman" w:cs="B Mitra"/>
              <w:b/>
              <w:bCs/>
              <w:noProof/>
            </w:rPr>
            <w:t xml:space="preserve"> </w:t>
          </w:r>
          <w:r>
            <w:rPr>
              <w:rFonts w:eastAsia="Times New Roman" w:cs="B Mitra"/>
              <w:b/>
              <w:bCs/>
              <w:noProof/>
            </w:rPr>
            <w:t xml:space="preserve">03 </w:t>
          </w:r>
        </w:p>
      </w:tc>
    </w:tr>
  </w:tbl>
  <w:p w14:paraId="38A2F06F" w14:textId="77777777" w:rsidR="00825FBB" w:rsidRPr="002D7113" w:rsidRDefault="00825FBB" w:rsidP="002D7113">
    <w:pPr>
      <w:bidi/>
      <w:spacing w:after="200" w:line="276" w:lineRule="auto"/>
      <w:rPr>
        <w:rFonts w:asciiTheme="minorHAnsi" w:eastAsiaTheme="minorHAnsi" w:hAnsiTheme="minorHAnsi" w:cstheme="minorBidi"/>
        <w:sz w:val="16"/>
        <w:szCs w:val="16"/>
        <w:lang w:bidi="fa-IR"/>
      </w:rPr>
    </w:pPr>
  </w:p>
  <w:p w14:paraId="5DEEA45F" w14:textId="1B679874" w:rsidR="00825FBB" w:rsidRDefault="00825F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51FDD" w14:textId="52A6B316" w:rsidR="00825FBB" w:rsidRDefault="00C0531E">
    <w:pPr>
      <w:pStyle w:val="Header"/>
    </w:pPr>
    <w:r>
      <w:rPr>
        <w:noProof/>
      </w:rPr>
      <w:pict w14:anchorId="60314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7562" o:spid="_x0000_s2052" type="#_x0000_t75" style="position:absolute;margin-left:0;margin-top:0;width:734.35pt;height:385.05pt;z-index:-251652096;mso-position-horizontal:center;mso-position-horizontal-relative:margin;mso-position-vertical:center;mso-position-vertical-relative:margin" o:allowincell="f">
          <v:imagedata r:id="rId1" o:title="Backgra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O4oyVXJCoWy1DNXHL2r1aExyj82W37iRW1PBESHgahHFLY/w+7PLTm7a1F6QPHM2GKWFqn53KffJ/LG58MRQA==" w:salt="xvw286aRWJJ68SR0pRVz6w=="/>
  <w:defaultTabStop w:val="720"/>
  <w:doNotShadeFormData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9F"/>
    <w:rsid w:val="0000191D"/>
    <w:rsid w:val="000130DB"/>
    <w:rsid w:val="00015189"/>
    <w:rsid w:val="0004079C"/>
    <w:rsid w:val="00044F6E"/>
    <w:rsid w:val="00047F8C"/>
    <w:rsid w:val="0005780D"/>
    <w:rsid w:val="0006125C"/>
    <w:rsid w:val="000725F2"/>
    <w:rsid w:val="000A530C"/>
    <w:rsid w:val="000C030F"/>
    <w:rsid w:val="000C0845"/>
    <w:rsid w:val="000D414D"/>
    <w:rsid w:val="000D69ED"/>
    <w:rsid w:val="000E3691"/>
    <w:rsid w:val="00113A3C"/>
    <w:rsid w:val="00121DD0"/>
    <w:rsid w:val="00135CF7"/>
    <w:rsid w:val="001422E4"/>
    <w:rsid w:val="001571A4"/>
    <w:rsid w:val="00163B17"/>
    <w:rsid w:val="00180D7A"/>
    <w:rsid w:val="001B1D62"/>
    <w:rsid w:val="001C4406"/>
    <w:rsid w:val="001D634C"/>
    <w:rsid w:val="001E694F"/>
    <w:rsid w:val="002507C9"/>
    <w:rsid w:val="002534AA"/>
    <w:rsid w:val="00253C3D"/>
    <w:rsid w:val="002616B9"/>
    <w:rsid w:val="00270F67"/>
    <w:rsid w:val="00284107"/>
    <w:rsid w:val="00294234"/>
    <w:rsid w:val="002A21E5"/>
    <w:rsid w:val="002B6A1B"/>
    <w:rsid w:val="002D7113"/>
    <w:rsid w:val="003035EC"/>
    <w:rsid w:val="00307784"/>
    <w:rsid w:val="003240E2"/>
    <w:rsid w:val="0037442A"/>
    <w:rsid w:val="0037615D"/>
    <w:rsid w:val="00391823"/>
    <w:rsid w:val="003A1EC6"/>
    <w:rsid w:val="003B52BA"/>
    <w:rsid w:val="003C3130"/>
    <w:rsid w:val="003E2ABA"/>
    <w:rsid w:val="003F2E0A"/>
    <w:rsid w:val="003F6EDC"/>
    <w:rsid w:val="00407741"/>
    <w:rsid w:val="00425EAB"/>
    <w:rsid w:val="00430E07"/>
    <w:rsid w:val="00436D79"/>
    <w:rsid w:val="00457454"/>
    <w:rsid w:val="00460061"/>
    <w:rsid w:val="004626A7"/>
    <w:rsid w:val="0047195C"/>
    <w:rsid w:val="004A56A1"/>
    <w:rsid w:val="004B1687"/>
    <w:rsid w:val="004B3DA1"/>
    <w:rsid w:val="004D2381"/>
    <w:rsid w:val="004F7656"/>
    <w:rsid w:val="005029AA"/>
    <w:rsid w:val="00524360"/>
    <w:rsid w:val="005372DF"/>
    <w:rsid w:val="00556B30"/>
    <w:rsid w:val="005956A5"/>
    <w:rsid w:val="00597613"/>
    <w:rsid w:val="005A2B68"/>
    <w:rsid w:val="005B0606"/>
    <w:rsid w:val="005B69DA"/>
    <w:rsid w:val="005C439B"/>
    <w:rsid w:val="005F47D5"/>
    <w:rsid w:val="0065481E"/>
    <w:rsid w:val="006640E6"/>
    <w:rsid w:val="00667939"/>
    <w:rsid w:val="00686B6F"/>
    <w:rsid w:val="006913D2"/>
    <w:rsid w:val="00691F2C"/>
    <w:rsid w:val="006A31E5"/>
    <w:rsid w:val="006B2BFD"/>
    <w:rsid w:val="006B78D7"/>
    <w:rsid w:val="006D31F6"/>
    <w:rsid w:val="006F6AAC"/>
    <w:rsid w:val="0070376D"/>
    <w:rsid w:val="00726E70"/>
    <w:rsid w:val="007A1798"/>
    <w:rsid w:val="007A5C01"/>
    <w:rsid w:val="007C3D28"/>
    <w:rsid w:val="007C4416"/>
    <w:rsid w:val="007E619D"/>
    <w:rsid w:val="00803AA3"/>
    <w:rsid w:val="008124C9"/>
    <w:rsid w:val="00812CC5"/>
    <w:rsid w:val="00825FBB"/>
    <w:rsid w:val="008346ED"/>
    <w:rsid w:val="00841F25"/>
    <w:rsid w:val="00847146"/>
    <w:rsid w:val="00854514"/>
    <w:rsid w:val="00855149"/>
    <w:rsid w:val="00871B9F"/>
    <w:rsid w:val="00873CD0"/>
    <w:rsid w:val="00876452"/>
    <w:rsid w:val="008910D4"/>
    <w:rsid w:val="00895138"/>
    <w:rsid w:val="008A57EF"/>
    <w:rsid w:val="008B7122"/>
    <w:rsid w:val="008E1600"/>
    <w:rsid w:val="009308C4"/>
    <w:rsid w:val="009461A1"/>
    <w:rsid w:val="00946750"/>
    <w:rsid w:val="00951916"/>
    <w:rsid w:val="009A7569"/>
    <w:rsid w:val="009C31A6"/>
    <w:rsid w:val="009D33FD"/>
    <w:rsid w:val="00A10BF5"/>
    <w:rsid w:val="00A5641F"/>
    <w:rsid w:val="00A5794E"/>
    <w:rsid w:val="00A6378A"/>
    <w:rsid w:val="00A87C46"/>
    <w:rsid w:val="00A97F4A"/>
    <w:rsid w:val="00AB00B7"/>
    <w:rsid w:val="00AB3EB8"/>
    <w:rsid w:val="00AE285C"/>
    <w:rsid w:val="00AF6600"/>
    <w:rsid w:val="00B17C73"/>
    <w:rsid w:val="00B353CF"/>
    <w:rsid w:val="00B465A8"/>
    <w:rsid w:val="00B92F37"/>
    <w:rsid w:val="00BA33DC"/>
    <w:rsid w:val="00BA48F0"/>
    <w:rsid w:val="00BC4C05"/>
    <w:rsid w:val="00BD5A9C"/>
    <w:rsid w:val="00BF1EF6"/>
    <w:rsid w:val="00BF40A5"/>
    <w:rsid w:val="00C0531E"/>
    <w:rsid w:val="00C27020"/>
    <w:rsid w:val="00C4432B"/>
    <w:rsid w:val="00C515FF"/>
    <w:rsid w:val="00C6155F"/>
    <w:rsid w:val="00C67F83"/>
    <w:rsid w:val="00C71AE8"/>
    <w:rsid w:val="00C83395"/>
    <w:rsid w:val="00CB00B8"/>
    <w:rsid w:val="00CB22CE"/>
    <w:rsid w:val="00CC1662"/>
    <w:rsid w:val="00CD3916"/>
    <w:rsid w:val="00D076EC"/>
    <w:rsid w:val="00D527AF"/>
    <w:rsid w:val="00D54278"/>
    <w:rsid w:val="00D61B73"/>
    <w:rsid w:val="00D62564"/>
    <w:rsid w:val="00D659F7"/>
    <w:rsid w:val="00D66C17"/>
    <w:rsid w:val="00D90314"/>
    <w:rsid w:val="00D95B86"/>
    <w:rsid w:val="00DB6C77"/>
    <w:rsid w:val="00DC0CEE"/>
    <w:rsid w:val="00DD04C6"/>
    <w:rsid w:val="00DE4CA3"/>
    <w:rsid w:val="00DF613A"/>
    <w:rsid w:val="00E25600"/>
    <w:rsid w:val="00E27254"/>
    <w:rsid w:val="00E33438"/>
    <w:rsid w:val="00E47161"/>
    <w:rsid w:val="00E53C94"/>
    <w:rsid w:val="00E547EA"/>
    <w:rsid w:val="00E80EBE"/>
    <w:rsid w:val="00E86E44"/>
    <w:rsid w:val="00E960AE"/>
    <w:rsid w:val="00EF688B"/>
    <w:rsid w:val="00F03AAF"/>
    <w:rsid w:val="00F13F27"/>
    <w:rsid w:val="00F20F2F"/>
    <w:rsid w:val="00F2725B"/>
    <w:rsid w:val="00F8234D"/>
    <w:rsid w:val="00F9014B"/>
    <w:rsid w:val="00FA207F"/>
    <w:rsid w:val="00FA22F1"/>
    <w:rsid w:val="00FC193E"/>
    <w:rsid w:val="00FC2263"/>
    <w:rsid w:val="00FD00CC"/>
    <w:rsid w:val="00FF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1F148AD8"/>
  <w15:docId w15:val="{3FB65261-D18D-4C75-B4CF-5E387616F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07F"/>
    <w:rPr>
      <w:rFonts w:eastAsia="MS Mincho"/>
      <w:sz w:val="24"/>
      <w:szCs w:val="24"/>
      <w:lang w:bidi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D71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7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qFormat/>
    <w:rsid w:val="00F272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F2725B"/>
    <w:pPr>
      <w:keepNext/>
      <w:bidi/>
      <w:jc w:val="center"/>
      <w:outlineLvl w:val="6"/>
    </w:pPr>
    <w:rPr>
      <w:rFonts w:cs="Mitr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725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6B2BF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B2BFD"/>
  </w:style>
  <w:style w:type="paragraph" w:styleId="BalloonText">
    <w:name w:val="Balloon Text"/>
    <w:basedOn w:val="Normal"/>
    <w:semiHidden/>
    <w:rsid w:val="001B1D6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5C439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8471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47146"/>
    <w:rPr>
      <w:rFonts w:eastAsia="MS Mincho"/>
      <w:sz w:val="24"/>
      <w:szCs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47146"/>
    <w:rPr>
      <w:rFonts w:eastAsia="MS Mincho"/>
      <w:sz w:val="24"/>
      <w:szCs w:val="24"/>
      <w:lang w:bidi="ar-SA"/>
    </w:rPr>
  </w:style>
  <w:style w:type="character" w:customStyle="1" w:styleId="Heading2Char">
    <w:name w:val="Heading 2 Char"/>
    <w:basedOn w:val="DefaultParagraphFont"/>
    <w:link w:val="Heading2"/>
    <w:semiHidden/>
    <w:rsid w:val="002D71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SA"/>
    </w:rPr>
  </w:style>
  <w:style w:type="character" w:customStyle="1" w:styleId="Heading4Char">
    <w:name w:val="Heading 4 Char"/>
    <w:basedOn w:val="DefaultParagraphFont"/>
    <w:link w:val="Heading4"/>
    <w:semiHidden/>
    <w:rsid w:val="002D7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bidi="ar-SA"/>
    </w:rPr>
  </w:style>
  <w:style w:type="character" w:customStyle="1" w:styleId="Heading7Char">
    <w:name w:val="Heading 7 Char"/>
    <w:basedOn w:val="DefaultParagraphFont"/>
    <w:link w:val="Heading7"/>
    <w:rsid w:val="00AF6600"/>
    <w:rPr>
      <w:rFonts w:eastAsia="MS Mincho" w:cs="Mitra"/>
      <w:b/>
      <w:bCs/>
      <w:sz w:val="22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AB3EB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0D69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D69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69ED"/>
    <w:rPr>
      <w:rFonts w:eastAsia="MS Mincho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69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69ED"/>
    <w:rPr>
      <w:rFonts w:eastAsia="MS Mincho"/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0;&#1586;&#1605;&#1575;&#1740;&#1588;&#1711;&#1575;&#1607;%20&#1705;&#1575;&#1604;&#1740;&#1576;&#1585;&#1575;&#1587;&#1740;&#1608;&#1606;%20&#1585;&#1587;&#1575;%20&#1711;&#1587;&#1578;&#1585;%20&#1570;&#1584;&#1585;\&#1606;&#1587;&#1582;&#1607;%20&#1602;&#1583;&#1740;&#1605;&#1740;\&#1601;&#1585;&#1605;&#1607;&#1575;&#1740;%20&#1570;&#1586;&#1605;&#1575;&#1740;&#1588;&#1711;&#1575;&#1607;%20-%20&#1578;&#1590;&#1605;&#1740;&#1606;%20&#1705;&#1740;&#1601;&#1740;&#1578;\&#1601;&#1585;&#1605;%20&#1575;&#1587;&#1578;&#1582;&#1583;&#1575;&#1605;%20&#1585;&#1587;&#1575;%20&#1711;&#1587;&#1578;&#1585;%20&#1570;&#1584;&#1585;%20RGA-QR-28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2A73C8C767A4CD5A3F5B35B76877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04897-EA63-405C-A4CF-2CA6FC631B98}"/>
      </w:docPartPr>
      <w:docPartBody>
        <w:p w:rsidR="006777EE" w:rsidRDefault="0021440A" w:rsidP="0021440A">
          <w:pPr>
            <w:pStyle w:val="02A73C8C767A4CD5A3F5B35B7687733E6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B95CF1A4083340E6886EE29DC2ED2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0BBE-3EB7-4B9E-A5B7-DA5C34B6BAFC}"/>
      </w:docPartPr>
      <w:docPartBody>
        <w:p w:rsidR="006777EE" w:rsidRDefault="0021440A" w:rsidP="0021440A">
          <w:pPr>
            <w:pStyle w:val="B95CF1A4083340E6886EE29DC2ED24736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731D0AC7E3BB4689B16C12CC6DAA2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A8530-62AF-493D-8FD6-48D6200FBFD2}"/>
      </w:docPartPr>
      <w:docPartBody>
        <w:p w:rsidR="006777EE" w:rsidRDefault="0021440A" w:rsidP="0021440A">
          <w:pPr>
            <w:pStyle w:val="731D0AC7E3BB4689B16C12CC6DAA21DE5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D9AC5AF273874B7E97A8047FC442F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B0FE0-194F-45C9-9709-67A067DD5182}"/>
      </w:docPartPr>
      <w:docPartBody>
        <w:p w:rsidR="006777EE" w:rsidRDefault="0021440A" w:rsidP="0021440A">
          <w:pPr>
            <w:pStyle w:val="D9AC5AF273874B7E97A8047FC442F7105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1059E27385F540A191A40165CFA38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DD723-3505-440B-B4AB-2354C6566B83}"/>
      </w:docPartPr>
      <w:docPartBody>
        <w:p w:rsidR="006777EE" w:rsidRDefault="0021440A" w:rsidP="0021440A">
          <w:pPr>
            <w:pStyle w:val="1059E27385F540A191A40165CFA380CF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D5E25DF9B2740119045F1A317448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7BCBC-DE5F-4AA2-8353-E436EF6E8ADC}"/>
      </w:docPartPr>
      <w:docPartBody>
        <w:p w:rsidR="006777EE" w:rsidRDefault="0021440A" w:rsidP="0021440A">
          <w:pPr>
            <w:pStyle w:val="2D5E25DF9B2740119045F1A3174480CC5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E62B1EC5F9B849CD9FE76ED721F38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FF485-2E2C-4510-9F52-B64CD1F9E022}"/>
      </w:docPartPr>
      <w:docPartBody>
        <w:p w:rsidR="006777EE" w:rsidRDefault="0021440A" w:rsidP="0021440A">
          <w:pPr>
            <w:pStyle w:val="E62B1EC5F9B849CD9FE76ED721F3877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0E47445708D42BBA1B837003D717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53DE4-F466-4BB9-8F1E-7961858C6D63}"/>
      </w:docPartPr>
      <w:docPartBody>
        <w:p w:rsidR="006777EE" w:rsidRDefault="0021440A" w:rsidP="0021440A">
          <w:pPr>
            <w:pStyle w:val="20E47445708D42BBA1B837003D717E88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E1A83689DB74BCE9DCAF47B04E83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4B007-AB56-4475-BA91-E2B7A7A215F6}"/>
      </w:docPartPr>
      <w:docPartBody>
        <w:p w:rsidR="006777EE" w:rsidRDefault="0021440A" w:rsidP="0021440A">
          <w:pPr>
            <w:pStyle w:val="4E1A83689DB74BCE9DCAF47B04E83A86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19618740DB34F88B7EAEF49E7EC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7BC34-0090-43E1-A830-27D8F9951A93}"/>
      </w:docPartPr>
      <w:docPartBody>
        <w:p w:rsidR="006777EE" w:rsidRDefault="0021440A" w:rsidP="0021440A">
          <w:pPr>
            <w:pStyle w:val="919618740DB34F88B7EAEF49E7EC4CE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BB688AE788B433CB30319C674A9D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AB70-4C26-4FDF-9072-7FCC6FB23274}"/>
      </w:docPartPr>
      <w:docPartBody>
        <w:p w:rsidR="006777EE" w:rsidRDefault="0021440A" w:rsidP="0021440A">
          <w:pPr>
            <w:pStyle w:val="3BB688AE788B433CB30319C674A9D2F0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312909470464D19A618CDDB5DA36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9BBAB-0890-469E-853F-EC1CA0C99D38}"/>
      </w:docPartPr>
      <w:docPartBody>
        <w:p w:rsidR="006777EE" w:rsidRDefault="0021440A" w:rsidP="0021440A">
          <w:pPr>
            <w:pStyle w:val="F312909470464D19A618CDDB5DA3646D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BCB1B36714DF47A3A230D35423AD3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4E382-3837-4C59-B913-565BC0D2FACF}"/>
      </w:docPartPr>
      <w:docPartBody>
        <w:p w:rsidR="006777EE" w:rsidRDefault="0021440A" w:rsidP="0021440A">
          <w:pPr>
            <w:pStyle w:val="BCB1B36714DF47A3A230D35423AD357C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EBA26E4BC4540A88857EEC71E7D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23C26-A8DC-4159-8AEB-E9FB54EFEB56}"/>
      </w:docPartPr>
      <w:docPartBody>
        <w:p w:rsidR="006777EE" w:rsidRDefault="0021440A" w:rsidP="0021440A">
          <w:pPr>
            <w:pStyle w:val="CEBA26E4BC4540A88857EEC71E7D4C65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5247692D65DC49C2AA91536E45F65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FD934-7FCE-4234-9099-7BCF8C2F1505}"/>
      </w:docPartPr>
      <w:docPartBody>
        <w:p w:rsidR="006777EE" w:rsidRDefault="0021440A" w:rsidP="0021440A">
          <w:pPr>
            <w:pStyle w:val="5247692D65DC49C2AA91536E45F65E64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DE92243ED364A93AAFF87117B0E1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5ED4F-0659-4B01-9398-08DD3BBB6599}"/>
      </w:docPartPr>
      <w:docPartBody>
        <w:p w:rsidR="006777EE" w:rsidRDefault="0021440A" w:rsidP="0021440A">
          <w:pPr>
            <w:pStyle w:val="CDE92243ED364A93AAFF87117B0E14BB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21A4358B5E24CE39661163C59AC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428EC-85C6-4B1F-A5EE-808BD4CD7BBE}"/>
      </w:docPartPr>
      <w:docPartBody>
        <w:p w:rsidR="006777EE" w:rsidRDefault="0021440A" w:rsidP="0021440A">
          <w:pPr>
            <w:pStyle w:val="321A4358B5E24CE39661163C59AC6427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60ED9D28E644CA091E2C32F5409B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9EFC5-654B-442A-94CD-1BD11FC07439}"/>
      </w:docPartPr>
      <w:docPartBody>
        <w:p w:rsidR="006777EE" w:rsidRDefault="0021440A" w:rsidP="0021440A">
          <w:pPr>
            <w:pStyle w:val="A60ED9D28E644CA091E2C32F5409BED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B4FAC181F88441C295C8A9F516E88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57443-EACE-4D7B-B8A5-FCEAFA682C69}"/>
      </w:docPartPr>
      <w:docPartBody>
        <w:p w:rsidR="006777EE" w:rsidRDefault="0021440A" w:rsidP="0021440A">
          <w:pPr>
            <w:pStyle w:val="B4FAC181F88441C295C8A9F516E88A25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2ACB865D3D84BBE9F7BE97F407ED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BB6A8-37F6-4658-A687-7A76EEBD6EC4}"/>
      </w:docPartPr>
      <w:docPartBody>
        <w:p w:rsidR="006777EE" w:rsidRDefault="0021440A" w:rsidP="0021440A">
          <w:pPr>
            <w:pStyle w:val="82ACB865D3D84BBE9F7BE97F407ED915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EF0B6C53BE1A4F8FAA9AF6AF8F756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743C-F28E-4A52-9B41-F638D469E5A4}"/>
      </w:docPartPr>
      <w:docPartBody>
        <w:p w:rsidR="002071CB" w:rsidRDefault="0021440A" w:rsidP="0021440A">
          <w:pPr>
            <w:pStyle w:val="EF0B6C53BE1A4F8FAA9AF6AF8F7560EE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D7879813E3164C4B91A25E49F7162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9E755-4BF0-400B-ABBD-85970D7D6371}"/>
      </w:docPartPr>
      <w:docPartBody>
        <w:p w:rsidR="002071CB" w:rsidRDefault="0021440A" w:rsidP="0021440A">
          <w:pPr>
            <w:pStyle w:val="D7879813E3164C4B91A25E49F71626D5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098ADED6F4474F1990CA4D52F45E5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EF1B6-E34E-43A2-99C4-CB11190980E7}"/>
      </w:docPartPr>
      <w:docPartBody>
        <w:p w:rsidR="002071CB" w:rsidRDefault="0021440A" w:rsidP="0021440A">
          <w:pPr>
            <w:pStyle w:val="098ADED6F4474F1990CA4D52F45E561D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46C7DAE9A534C1793BAD078C171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D8BD5-4383-4976-A1EA-01B46EDB1F9E}"/>
      </w:docPartPr>
      <w:docPartBody>
        <w:p w:rsidR="002071CB" w:rsidRDefault="0021440A" w:rsidP="0021440A">
          <w:pPr>
            <w:pStyle w:val="C46C7DAE9A534C1793BAD078C1718B03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51E172B1D5543C08D156906354B8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20FEE-894F-4F97-BC02-7C1208BCA7BC}"/>
      </w:docPartPr>
      <w:docPartBody>
        <w:p w:rsidR="002071CB" w:rsidRDefault="0021440A" w:rsidP="0021440A">
          <w:pPr>
            <w:pStyle w:val="A51E172B1D5543C08D156906354B82B3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F135A637FEE467BADA22AC52A7F9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FBAC9-E0AD-4330-B2FB-E4032B64129E}"/>
      </w:docPartPr>
      <w:docPartBody>
        <w:p w:rsidR="002071CB" w:rsidRDefault="0021440A" w:rsidP="0021440A">
          <w:pPr>
            <w:pStyle w:val="9F135A637FEE467BADA22AC52A7F9F4F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9B51681433F4A0BA36C460DF611F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FF28A-A287-40E7-A89C-D38A4D535E90}"/>
      </w:docPartPr>
      <w:docPartBody>
        <w:p w:rsidR="002071CB" w:rsidRDefault="0021440A" w:rsidP="0021440A">
          <w:pPr>
            <w:pStyle w:val="A9B51681433F4A0BA36C460DF611F306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49460C6E7244369A01C538F28BE0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0DE3F-D1EC-4F3D-AA89-18E1EF8161DC}"/>
      </w:docPartPr>
      <w:docPartBody>
        <w:p w:rsidR="002071CB" w:rsidRDefault="0021440A" w:rsidP="0021440A">
          <w:pPr>
            <w:pStyle w:val="749460C6E7244369A01C538F28BE01BB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0E80973A252405FBDCFB0E8EBB9C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FBCE0-78D7-4DA6-9E2B-9F1E70DFEDA8}"/>
      </w:docPartPr>
      <w:docPartBody>
        <w:p w:rsidR="002071CB" w:rsidRDefault="0021440A" w:rsidP="0021440A">
          <w:pPr>
            <w:pStyle w:val="30E80973A252405FBDCFB0E8EBB9C9C3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17668EB5DDF46E283D6CF28E055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140E2-4B3A-4F68-B322-C3C77654B139}"/>
      </w:docPartPr>
      <w:docPartBody>
        <w:p w:rsidR="002071CB" w:rsidRDefault="0021440A" w:rsidP="0021440A">
          <w:pPr>
            <w:pStyle w:val="317668EB5DDF46E283D6CF28E0556AAB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C6E4C0F08CD4E9393CFFC2B86653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6EC0B-F96B-4B37-B33D-FFF75FC13E54}"/>
      </w:docPartPr>
      <w:docPartBody>
        <w:p w:rsidR="002071CB" w:rsidRDefault="0021440A" w:rsidP="0021440A">
          <w:pPr>
            <w:pStyle w:val="8C6E4C0F08CD4E9393CFFC2B866538E6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8F83BF85C28649638713F1B284BC7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84567-EB0C-46CA-9D6D-77A3B896B832}"/>
      </w:docPartPr>
      <w:docPartBody>
        <w:p w:rsidR="002071CB" w:rsidRDefault="0021440A" w:rsidP="0021440A">
          <w:pPr>
            <w:pStyle w:val="8F83BF85C28649638713F1B284BC7149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EC74E70D2F2E4CBABB56108B80A7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F3FC7-E6FA-4D08-83C9-E672A61FC2FA}"/>
      </w:docPartPr>
      <w:docPartBody>
        <w:p w:rsidR="002071CB" w:rsidRDefault="0021440A" w:rsidP="0021440A">
          <w:pPr>
            <w:pStyle w:val="EC74E70D2F2E4CBABB56108B80A75B55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931ABE6D36534629BF17808AB7042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B0455-B794-487F-B6E9-B63CEE04768C}"/>
      </w:docPartPr>
      <w:docPartBody>
        <w:p w:rsidR="002071CB" w:rsidRDefault="0021440A" w:rsidP="0021440A">
          <w:pPr>
            <w:pStyle w:val="931ABE6D36534629BF17808AB70423D3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4740BA9A9B474DE9A72AB316ED23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51ADC-4EBA-4AE1-8BAB-221ABFD7F0E1}"/>
      </w:docPartPr>
      <w:docPartBody>
        <w:p w:rsidR="002071CB" w:rsidRDefault="0021440A" w:rsidP="0021440A">
          <w:pPr>
            <w:pStyle w:val="4740BA9A9B474DE9A72AB316ED23EB2A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902EEF5145404F12A19B97E188531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5DD34-2E7F-4030-A1CA-44F94FD59CD0}"/>
      </w:docPartPr>
      <w:docPartBody>
        <w:p w:rsidR="002071CB" w:rsidRDefault="0021440A" w:rsidP="0021440A">
          <w:pPr>
            <w:pStyle w:val="902EEF5145404F12A19B97E188531238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827569054E484D8E9CCACC2FD2416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CF768-E583-41AE-BFBB-14A99286C732}"/>
      </w:docPartPr>
      <w:docPartBody>
        <w:p w:rsidR="002071CB" w:rsidRDefault="0021440A" w:rsidP="0021440A">
          <w:pPr>
            <w:pStyle w:val="827569054E484D8E9CCACC2FD2416D42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2E7A326BCDEA440D875E7E7801D7A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BD81D-F19D-4D8D-8786-BA8766ABE2CF}"/>
      </w:docPartPr>
      <w:docPartBody>
        <w:p w:rsidR="002071CB" w:rsidRDefault="0021440A" w:rsidP="0021440A">
          <w:pPr>
            <w:pStyle w:val="2E7A326BCDEA440D875E7E7801D7A398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92845BF7FEF24649AD92D2A4DE37D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3E5C9-51B2-460E-BB84-A3397D4FC84C}"/>
      </w:docPartPr>
      <w:docPartBody>
        <w:p w:rsidR="002071CB" w:rsidRDefault="0021440A" w:rsidP="0021440A">
          <w:pPr>
            <w:pStyle w:val="92845BF7FEF24649AD92D2A4DE37DE42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9EBBB173429D418BB24FEA4A79D0C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7A7B0-85F6-47BC-A4D5-B82D84374298}"/>
      </w:docPartPr>
      <w:docPartBody>
        <w:p w:rsidR="002071CB" w:rsidRDefault="0021440A" w:rsidP="0021440A">
          <w:pPr>
            <w:pStyle w:val="9EBBB173429D418BB24FEA4A79D0CA6D5"/>
          </w:pPr>
          <w:r>
            <w:rPr>
              <w:rStyle w:val="PlaceholderText"/>
            </w:rPr>
            <w:t>99/99/99</w:t>
          </w:r>
        </w:p>
      </w:docPartBody>
    </w:docPart>
    <w:docPart>
      <w:docPartPr>
        <w:name w:val="E1C46EF19AF5491283608E44BFC62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BD017-A707-4E19-92A1-58A2C33323AD}"/>
      </w:docPartPr>
      <w:docPartBody>
        <w:p w:rsidR="002071CB" w:rsidRDefault="0021440A" w:rsidP="0021440A">
          <w:pPr>
            <w:pStyle w:val="E1C46EF19AF5491283608E44BFC62B05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C936272A4FF4F7E86879B3B876B2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C583F-ABAC-4C6A-9DEC-A3074301D8AF}"/>
      </w:docPartPr>
      <w:docPartBody>
        <w:p w:rsidR="002071CB" w:rsidRDefault="0021440A" w:rsidP="0021440A">
          <w:pPr>
            <w:pStyle w:val="9C936272A4FF4F7E86879B3B876B2974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DC0B8D7D0FC4AF88312AB2BFB19C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446D-A723-418A-8F25-52B8DF206E2C}"/>
      </w:docPartPr>
      <w:docPartBody>
        <w:p w:rsidR="002071CB" w:rsidRDefault="0021440A" w:rsidP="0021440A">
          <w:pPr>
            <w:pStyle w:val="8DC0B8D7D0FC4AF88312AB2BFB19C3F4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FC8D18E99FC4D3CAEE2C8D6BC48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A4203-9267-4CA4-8C6D-1ECC9919660A}"/>
      </w:docPartPr>
      <w:docPartBody>
        <w:p w:rsidR="002071CB" w:rsidRDefault="0021440A" w:rsidP="0021440A">
          <w:pPr>
            <w:pStyle w:val="9FC8D18E99FC4D3CAEE2C8D6BC48878F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486C67582C8432EBE66BB965D567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6AB40-F063-4475-AF10-CFD9F454044A}"/>
      </w:docPartPr>
      <w:docPartBody>
        <w:p w:rsidR="002071CB" w:rsidRDefault="0021440A" w:rsidP="0021440A">
          <w:pPr>
            <w:pStyle w:val="C486C67582C8432EBE66BB965D567A39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37DE24E6C6845D183A82E0FE9956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25599-40A4-4B5A-AC00-9DD0B13FE460}"/>
      </w:docPartPr>
      <w:docPartBody>
        <w:p w:rsidR="002071CB" w:rsidRDefault="0021440A" w:rsidP="0021440A">
          <w:pPr>
            <w:pStyle w:val="A37DE24E6C6845D183A82E0FE995612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05471D6C706C4B6390ECD45719DD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63757-A57F-42FE-B788-1293AB22311A}"/>
      </w:docPartPr>
      <w:docPartBody>
        <w:p w:rsidR="002071CB" w:rsidRDefault="0021440A" w:rsidP="0021440A">
          <w:pPr>
            <w:pStyle w:val="05471D6C706C4B6390ECD45719DD7150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ABB23A4C359475E829084BE9E18A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83BDD-2B93-4756-BFA1-DD37DD19FD6C}"/>
      </w:docPartPr>
      <w:docPartBody>
        <w:p w:rsidR="002071CB" w:rsidRDefault="0021440A" w:rsidP="0021440A">
          <w:pPr>
            <w:pStyle w:val="7ABB23A4C359475E829084BE9E18A02F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0FB090D2EAB4FBCBDE8F1F593EB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D33BF-B4A5-4E52-9935-0279C6972C93}"/>
      </w:docPartPr>
      <w:docPartBody>
        <w:p w:rsidR="002071CB" w:rsidRDefault="0021440A" w:rsidP="0021440A">
          <w:pPr>
            <w:pStyle w:val="30FB090D2EAB4FBCBDE8F1F593EBDD9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0B32D105EF8745959A04372757F2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BE7F0-C079-459E-9272-68963B5FF711}"/>
      </w:docPartPr>
      <w:docPartBody>
        <w:p w:rsidR="002071CB" w:rsidRDefault="0021440A" w:rsidP="0021440A">
          <w:pPr>
            <w:pStyle w:val="0B32D105EF8745959A04372757F2DD215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AA0FECEEDAF44599776118C852A2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D7D53-61B6-436A-A2AA-5B6D9078FBC4}"/>
      </w:docPartPr>
      <w:docPartBody>
        <w:p w:rsidR="002071CB" w:rsidRDefault="0021440A" w:rsidP="0021440A">
          <w:pPr>
            <w:pStyle w:val="4AA0FECEEDAF44599776118C852A258F5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EBE4D4A553DE49F88D1CE84E198B0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4DEA6-BA65-4142-B07C-EA76678B8D4D}"/>
      </w:docPartPr>
      <w:docPartBody>
        <w:p w:rsidR="002071CB" w:rsidRDefault="0021440A" w:rsidP="0021440A">
          <w:pPr>
            <w:pStyle w:val="EBE4D4A553DE49F88D1CE84E198B0B8F4"/>
          </w:pPr>
          <w:r w:rsidRPr="00BD7C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6EE1162EE49AD83FF7EB28A5F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1473D-8F32-46A8-A2CF-A0AB8EA8D5C9}"/>
      </w:docPartPr>
      <w:docPartBody>
        <w:p w:rsidR="002071CB" w:rsidRDefault="0021440A" w:rsidP="0021440A">
          <w:pPr>
            <w:pStyle w:val="8B66EE1162EE49AD83FF7EB28A5FAFCD4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6D96FDEB2A7145FFB861C9780DB48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DE647-5A3B-4D16-B166-D6E7BF308B60}"/>
      </w:docPartPr>
      <w:docPartBody>
        <w:p w:rsidR="002071CB" w:rsidRDefault="0021440A" w:rsidP="0021440A">
          <w:pPr>
            <w:pStyle w:val="6D96FDEB2A7145FFB861C9780DB4895C4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09856D7B2C64617B97C72999AA41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9EDCB-5435-41EA-8CD3-2B7B393F3792}"/>
      </w:docPartPr>
      <w:docPartBody>
        <w:p w:rsidR="002071CB" w:rsidRDefault="0021440A" w:rsidP="0021440A">
          <w:pPr>
            <w:pStyle w:val="F09856D7B2C64617B97C72999AA41ED34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246DC25AFC40433698EB37B25F60F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5A27C-D0C3-44F8-A09F-4126A15E2F08}"/>
      </w:docPartPr>
      <w:docPartBody>
        <w:p w:rsidR="002071CB" w:rsidRDefault="0021440A" w:rsidP="0021440A">
          <w:pPr>
            <w:pStyle w:val="246DC25AFC40433698EB37B25F60F3F14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4F011D32244A406191DDDBE502A82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0F679-D1C7-4E4B-A533-422F2487628B}"/>
      </w:docPartPr>
      <w:docPartBody>
        <w:p w:rsidR="002071CB" w:rsidRDefault="0021440A" w:rsidP="0021440A">
          <w:pPr>
            <w:pStyle w:val="4F011D32244A406191DDDBE502A82B5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8A14CDBA81C498D9A3FA557C8883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8A286-3389-495D-8E94-2785F2E0BE5E}"/>
      </w:docPartPr>
      <w:docPartBody>
        <w:p w:rsidR="002071CB" w:rsidRDefault="0021440A" w:rsidP="0021440A">
          <w:pPr>
            <w:pStyle w:val="A8A14CDBA81C498D9A3FA557C8883FA0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905DCA91EC041CD90C5EB79B972A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A3205-5788-4D42-93AD-531AA0723376}"/>
      </w:docPartPr>
      <w:docPartBody>
        <w:p w:rsidR="002071CB" w:rsidRDefault="0021440A" w:rsidP="0021440A">
          <w:pPr>
            <w:pStyle w:val="9905DCA91EC041CD90C5EB79B972AD2A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DAA9C05A5B54D2DA2AE4064C5520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0C59A-471B-4A97-90BE-2447921E1D6E}"/>
      </w:docPartPr>
      <w:docPartBody>
        <w:p w:rsidR="002071CB" w:rsidRDefault="0021440A" w:rsidP="0021440A">
          <w:pPr>
            <w:pStyle w:val="7DAA9C05A5B54D2DA2AE4064C552002A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E58E3314BE524890B132825B1186B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957C0-BE10-4B61-8C33-1891514B5C5D}"/>
      </w:docPartPr>
      <w:docPartBody>
        <w:p w:rsidR="002071CB" w:rsidRDefault="0021440A" w:rsidP="0021440A">
          <w:pPr>
            <w:pStyle w:val="E58E3314BE524890B132825B1186B622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EAC90F48C12941C79D3D06455ADE9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607D6-413E-48B3-BEFB-D6DCEA552713}"/>
      </w:docPartPr>
      <w:docPartBody>
        <w:p w:rsidR="002071CB" w:rsidRDefault="0021440A" w:rsidP="0021440A">
          <w:pPr>
            <w:pStyle w:val="EAC90F48C12941C79D3D06455ADE97DA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A1F63A47CBE4B8F9C6B14134685A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CC14A-017C-484A-B527-4733E36DC5CC}"/>
      </w:docPartPr>
      <w:docPartBody>
        <w:p w:rsidR="002071CB" w:rsidRDefault="0021440A" w:rsidP="0021440A">
          <w:pPr>
            <w:pStyle w:val="9A1F63A47CBE4B8F9C6B14134685AF39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1AA087CBB5844CD8D36B2FAD756A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10170-0042-4D35-923E-903360B435DA}"/>
      </w:docPartPr>
      <w:docPartBody>
        <w:p w:rsidR="002071CB" w:rsidRDefault="0021440A" w:rsidP="0021440A">
          <w:pPr>
            <w:pStyle w:val="21AA087CBB5844CD8D36B2FAD756AAFA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82A8EB8F08448DB805AE8D04113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18CBD-6E9B-40D2-990F-E6E5B51A9B11}"/>
      </w:docPartPr>
      <w:docPartBody>
        <w:p w:rsidR="002071CB" w:rsidRDefault="0021440A" w:rsidP="0021440A">
          <w:pPr>
            <w:pStyle w:val="782A8EB8F08448DB805AE8D0411381E5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1C25A6F7989847C48BC723D4975C0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7067A-0A5D-4DFF-B3D3-B6F28D14075B}"/>
      </w:docPartPr>
      <w:docPartBody>
        <w:p w:rsidR="002071CB" w:rsidRDefault="0021440A" w:rsidP="0021440A">
          <w:pPr>
            <w:pStyle w:val="1C25A6F7989847C48BC723D4975C0CC6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9125BDC9D87D49148B52A54D8BC13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0A0C1-8E6D-4520-9FF3-AF59FF9A2C22}"/>
      </w:docPartPr>
      <w:docPartBody>
        <w:p w:rsidR="002071CB" w:rsidRDefault="0021440A" w:rsidP="0021440A">
          <w:pPr>
            <w:pStyle w:val="9125BDC9D87D49148B52A54D8BC13112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993EDF7BF3E46C0923BC8571F8E5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4366E-D91D-47E1-9C8D-2C32D756CEF3}"/>
      </w:docPartPr>
      <w:docPartBody>
        <w:p w:rsidR="002071CB" w:rsidRDefault="0021440A" w:rsidP="0021440A">
          <w:pPr>
            <w:pStyle w:val="F993EDF7BF3E46C0923BC8571F8E52A4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03F908B1E40E425A8A49EF78F3E3B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BFDAC-CFF9-486B-BD31-6931C66D93E1}"/>
      </w:docPartPr>
      <w:docPartBody>
        <w:p w:rsidR="002071CB" w:rsidRDefault="0021440A" w:rsidP="0021440A">
          <w:pPr>
            <w:pStyle w:val="03F908B1E40E425A8A49EF78F3E3BA0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632F8B2130A54E43AC7014E45937B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5D852-FDEA-404B-8538-04F88F6781CB}"/>
      </w:docPartPr>
      <w:docPartBody>
        <w:p w:rsidR="002071CB" w:rsidRDefault="0021440A" w:rsidP="0021440A">
          <w:pPr>
            <w:pStyle w:val="632F8B2130A54E43AC7014E45937B7EB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77411CBEE9B64F07B3873E21C4DE0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BBE31-2342-45F7-91D3-88FB5FA421F7}"/>
      </w:docPartPr>
      <w:docPartBody>
        <w:p w:rsidR="002071CB" w:rsidRDefault="0021440A" w:rsidP="0021440A">
          <w:pPr>
            <w:pStyle w:val="77411CBEE9B64F07B3873E21C4DE0211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71AB326DBAC2442D981B47877A751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0C6F9-425D-4311-868F-A88724269431}"/>
      </w:docPartPr>
      <w:docPartBody>
        <w:p w:rsidR="002071CB" w:rsidRDefault="0021440A" w:rsidP="0021440A">
          <w:pPr>
            <w:pStyle w:val="71AB326DBAC2442D981B47877A751741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B3626ADE080F403E9D53578462690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91D38-2D23-461F-A9A1-D1D88C927132}"/>
      </w:docPartPr>
      <w:docPartBody>
        <w:p w:rsidR="002071CB" w:rsidRDefault="0021440A" w:rsidP="0021440A">
          <w:pPr>
            <w:pStyle w:val="B3626ADE080F403E9D535784626904A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31BCD8E40F62482287B9158CAE5A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86377-2F85-4154-8AB8-44BABD22F18C}"/>
      </w:docPartPr>
      <w:docPartBody>
        <w:p w:rsidR="002071CB" w:rsidRDefault="0021440A" w:rsidP="0021440A">
          <w:pPr>
            <w:pStyle w:val="31BCD8E40F62482287B9158CAE5A3F64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240BBBCE292141719AC12F2993A99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2B738-B825-4E83-8C06-AE309BA9DDA6}"/>
      </w:docPartPr>
      <w:docPartBody>
        <w:p w:rsidR="002071CB" w:rsidRDefault="0021440A" w:rsidP="0021440A">
          <w:pPr>
            <w:pStyle w:val="240BBBCE292141719AC12F2993A99872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890507D02E5F422C9C9DF525B3231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570CB-1799-4B82-A053-6AC44357F0EE}"/>
      </w:docPartPr>
      <w:docPartBody>
        <w:p w:rsidR="002071CB" w:rsidRDefault="0021440A" w:rsidP="0021440A">
          <w:pPr>
            <w:pStyle w:val="890507D02E5F422C9C9DF525B32318CB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AA599B8871ED46ED99DB55911AE52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EB7CB-1D9C-49DD-A8F1-FD9985F02EB6}"/>
      </w:docPartPr>
      <w:docPartBody>
        <w:p w:rsidR="002071CB" w:rsidRDefault="0021440A" w:rsidP="0021440A">
          <w:pPr>
            <w:pStyle w:val="AA599B8871ED46ED99DB55911AE52B28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44ABADB1C2545A99AACC964096F1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F9960-38A0-4478-88DE-5A5DCFA34A6E}"/>
      </w:docPartPr>
      <w:docPartBody>
        <w:p w:rsidR="002071CB" w:rsidRDefault="0021440A" w:rsidP="0021440A">
          <w:pPr>
            <w:pStyle w:val="F44ABADB1C2545A99AACC964096F1362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BED2D90A80048C8912135EE2ECE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514BD-47D1-4F10-8BE0-F86FA424F636}"/>
      </w:docPartPr>
      <w:docPartBody>
        <w:p w:rsidR="002071CB" w:rsidRDefault="0021440A" w:rsidP="0021440A">
          <w:pPr>
            <w:pStyle w:val="FBED2D90A80048C8912135EE2ECE03E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4FE5D541AE94295A8DCC2A29916E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7A376-21B3-4038-88E9-7610BA1C98C2}"/>
      </w:docPartPr>
      <w:docPartBody>
        <w:p w:rsidR="002071CB" w:rsidRDefault="0021440A" w:rsidP="0021440A">
          <w:pPr>
            <w:pStyle w:val="F4FE5D541AE94295A8DCC2A29916E04C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F28DE7A7BD2645639989A185F744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F7D7D-DF33-44E4-9392-00EF3FCA07CA}"/>
      </w:docPartPr>
      <w:docPartBody>
        <w:p w:rsidR="002071CB" w:rsidRDefault="0021440A" w:rsidP="0021440A">
          <w:pPr>
            <w:pStyle w:val="F28DE7A7BD2645639989A185F744AFA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AA14761342C945579D19BE8B0285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9EA8A-F722-4314-B07F-AE6929D80220}"/>
      </w:docPartPr>
      <w:docPartBody>
        <w:p w:rsidR="002071CB" w:rsidRDefault="0021440A" w:rsidP="0021440A">
          <w:pPr>
            <w:pStyle w:val="AA14761342C945579D19BE8B0285936D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C13B141F45294645A5932A8973572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366D0-DDA9-42F3-BD0C-5D2FAEEEF4FA}"/>
      </w:docPartPr>
      <w:docPartBody>
        <w:p w:rsidR="002071CB" w:rsidRDefault="0021440A" w:rsidP="0021440A">
          <w:pPr>
            <w:pStyle w:val="C13B141F45294645A5932A897357252D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08DE1454E59049D28776D0172997F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89607-61A5-493F-976F-8BE683245716}"/>
      </w:docPartPr>
      <w:docPartBody>
        <w:p w:rsidR="002071CB" w:rsidRDefault="0021440A" w:rsidP="0021440A">
          <w:pPr>
            <w:pStyle w:val="08DE1454E59049D28776D0172997F26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8679A6ACDA294DDFAEC1F0D481AA5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82EA3-189F-4CA7-A0A4-B0B2B103E18C}"/>
      </w:docPartPr>
      <w:docPartBody>
        <w:p w:rsidR="002071CB" w:rsidRDefault="0021440A" w:rsidP="0021440A">
          <w:pPr>
            <w:pStyle w:val="8679A6ACDA294DDFAEC1F0D481AA5E5E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E90B2683D68E4E23AD80F998D1BD0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DA7A6-411A-458C-9998-FFCD8C2CB436}"/>
      </w:docPartPr>
      <w:docPartBody>
        <w:p w:rsidR="002071CB" w:rsidRDefault="0021440A" w:rsidP="0021440A">
          <w:pPr>
            <w:pStyle w:val="E90B2683D68E4E23AD80F998D1BD0104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1139381DB6924876B6C0A67F59CE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970EE-F89F-4B71-863B-BD3F350478A0}"/>
      </w:docPartPr>
      <w:docPartBody>
        <w:p w:rsidR="002071CB" w:rsidRDefault="0021440A" w:rsidP="0021440A">
          <w:pPr>
            <w:pStyle w:val="1139381DB6924876B6C0A67F59CEFE6F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84C282036EC8414E920203328695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6B018-3220-4F30-AD7F-09DC8CC64715}"/>
      </w:docPartPr>
      <w:docPartBody>
        <w:p w:rsidR="002071CB" w:rsidRDefault="0021440A" w:rsidP="0021440A">
          <w:pPr>
            <w:pStyle w:val="84C282036EC8414E9202033286950A57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3E1B1759276849288C39564102AF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01B5E-3CEE-42D8-AAF1-EC2904B3CE02}"/>
      </w:docPartPr>
      <w:docPartBody>
        <w:p w:rsidR="002071CB" w:rsidRDefault="0021440A" w:rsidP="0021440A">
          <w:pPr>
            <w:pStyle w:val="3E1B1759276849288C39564102AFB548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1D35AC888EE441DD9E925D78B8E2B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D057A-4424-4E0E-B8B0-691F22409389}"/>
      </w:docPartPr>
      <w:docPartBody>
        <w:p w:rsidR="002071CB" w:rsidRDefault="0021440A" w:rsidP="0021440A">
          <w:pPr>
            <w:pStyle w:val="1D35AC888EE441DD9E925D78B8E2BBFB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BBD35FDD19341B7A24D8FDFA6290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A6B7E-3493-44E0-915C-12E17162686E}"/>
      </w:docPartPr>
      <w:docPartBody>
        <w:p w:rsidR="002071CB" w:rsidRDefault="0021440A" w:rsidP="0021440A">
          <w:pPr>
            <w:pStyle w:val="3BBD35FDD19341B7A24D8FDFA62903F0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81B557A05E94AC7B7D310BB44519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7519E-30F1-48DB-973A-A98B62D5DBFC}"/>
      </w:docPartPr>
      <w:docPartBody>
        <w:p w:rsidR="002071CB" w:rsidRDefault="0021440A" w:rsidP="0021440A">
          <w:pPr>
            <w:pStyle w:val="881B557A05E94AC7B7D310BB44519D70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569608AEEE584461AD2941FBC0096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293E8-B874-483C-8634-712D771F3D1C}"/>
      </w:docPartPr>
      <w:docPartBody>
        <w:p w:rsidR="002071CB" w:rsidRDefault="0021440A" w:rsidP="0021440A">
          <w:pPr>
            <w:pStyle w:val="569608AEEE584461AD2941FBC00967453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298400AE28254B53B79046C58E038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823D5-1EAA-48E5-823F-AA3615871474}"/>
      </w:docPartPr>
      <w:docPartBody>
        <w:p w:rsidR="002071CB" w:rsidRDefault="0021440A" w:rsidP="0021440A">
          <w:pPr>
            <w:pStyle w:val="298400AE28254B53B79046C58E03813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DF3D149AB804946B01FFA07ADB02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14D30-6BB7-4700-80DD-4594C253068F}"/>
      </w:docPartPr>
      <w:docPartBody>
        <w:p w:rsidR="002071CB" w:rsidRDefault="0021440A" w:rsidP="0021440A">
          <w:pPr>
            <w:pStyle w:val="9DF3D149AB804946B01FFA07ADB0257D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E73BFDBAB5254506B911DE8A9715F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36752-BBA7-468C-A6AD-30C708EF049B}"/>
      </w:docPartPr>
      <w:docPartBody>
        <w:p w:rsidR="002071CB" w:rsidRDefault="0021440A" w:rsidP="0021440A">
          <w:pPr>
            <w:pStyle w:val="E73BFDBAB5254506B911DE8A9715FC23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D890E1B31DD47789DEB72D53DC62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03440-9F4B-4167-9CDF-C293B73E3868}"/>
      </w:docPartPr>
      <w:docPartBody>
        <w:p w:rsidR="002071CB" w:rsidRDefault="0021440A" w:rsidP="0021440A">
          <w:pPr>
            <w:pStyle w:val="CD890E1B31DD47789DEB72D53DC625CB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A674C11B6A740F6BC5F5A567F67B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F69D1-4CC9-4FAB-B5A4-E5795A899BCF}"/>
      </w:docPartPr>
      <w:docPartBody>
        <w:p w:rsidR="002071CB" w:rsidRDefault="0021440A" w:rsidP="0021440A">
          <w:pPr>
            <w:pStyle w:val="2A674C11B6A740F6BC5F5A567F67B042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F4FE211C7AA4816BB4E2F8F1DB25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7DD69-8744-4BC3-B916-DCDD0531AD80}"/>
      </w:docPartPr>
      <w:docPartBody>
        <w:p w:rsidR="002071CB" w:rsidRDefault="0021440A" w:rsidP="0021440A">
          <w:pPr>
            <w:pStyle w:val="2F4FE211C7AA4816BB4E2F8F1DB25DC9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DC255A910D534E77AAD60394311E1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49BC7-4CCE-4968-8DDA-872495629D51}"/>
      </w:docPartPr>
      <w:docPartBody>
        <w:p w:rsidR="002071CB" w:rsidRDefault="0021440A" w:rsidP="0021440A">
          <w:pPr>
            <w:pStyle w:val="DC255A910D534E77AAD60394311E161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00AA340D3744F54837B70FF4E47E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F33ED-0F91-4ECE-956B-D70FDEF35142}"/>
      </w:docPartPr>
      <w:docPartBody>
        <w:p w:rsidR="002071CB" w:rsidRDefault="0021440A" w:rsidP="0021440A">
          <w:pPr>
            <w:pStyle w:val="300AA340D3744F54837B70FF4E47E67F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7F209F8269B46D98767F1A172ED5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85ED7-ED81-4BF4-8E47-F3E29161A943}"/>
      </w:docPartPr>
      <w:docPartBody>
        <w:p w:rsidR="002071CB" w:rsidRDefault="0021440A" w:rsidP="0021440A">
          <w:pPr>
            <w:pStyle w:val="47F209F8269B46D98767F1A172ED5A72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1E924BD5EF5549F69FAA17947A44A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053BA-4BFE-4733-BE0D-7B925FE98C3F}"/>
      </w:docPartPr>
      <w:docPartBody>
        <w:p w:rsidR="002071CB" w:rsidRDefault="0021440A" w:rsidP="0021440A">
          <w:pPr>
            <w:pStyle w:val="1E924BD5EF5549F69FAA17947A44A9A8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E1E2171A3E04383A6EDC5A2EE7E6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324F8-283C-473A-A8F5-2CC2520557AD}"/>
      </w:docPartPr>
      <w:docPartBody>
        <w:p w:rsidR="002071CB" w:rsidRDefault="0021440A" w:rsidP="0021440A">
          <w:pPr>
            <w:pStyle w:val="8E1E2171A3E04383A6EDC5A2EE7E63F7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41E221ACF8448FA81C095D4BA94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9644-6474-4594-A89A-7E24D0023AA0}"/>
      </w:docPartPr>
      <w:docPartBody>
        <w:p w:rsidR="002071CB" w:rsidRDefault="0021440A" w:rsidP="0021440A">
          <w:pPr>
            <w:pStyle w:val="F41E221ACF8448FA81C095D4BA94CF7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68A0414E7E754B23949F10A728598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F63AA-BE90-4F92-91E6-DD294C4CA3CA}"/>
      </w:docPartPr>
      <w:docPartBody>
        <w:p w:rsidR="002071CB" w:rsidRDefault="0021440A" w:rsidP="0021440A">
          <w:pPr>
            <w:pStyle w:val="68A0414E7E754B23949F10A728598704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797E3964C25C48EB9A9274E0A572A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6DD84-FA2C-4676-875E-C8280F754406}"/>
      </w:docPartPr>
      <w:docPartBody>
        <w:p w:rsidR="002071CB" w:rsidRDefault="0021440A" w:rsidP="0021440A">
          <w:pPr>
            <w:pStyle w:val="797E3964C25C48EB9A9274E0A572A640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D7F9302608CA465FAD5A16F2FAE30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2EFDF-C4AC-4A40-80F0-A2F11C33C517}"/>
      </w:docPartPr>
      <w:docPartBody>
        <w:p w:rsidR="002071CB" w:rsidRDefault="0021440A" w:rsidP="0021440A">
          <w:pPr>
            <w:pStyle w:val="D7F9302608CA465FAD5A16F2FAE30546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DB8C83FE9B334635BE9A7791C850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3B2C7-C1D4-43A2-9F9F-84C8BE79EB62}"/>
      </w:docPartPr>
      <w:docPartBody>
        <w:p w:rsidR="002071CB" w:rsidRDefault="0021440A" w:rsidP="0021440A">
          <w:pPr>
            <w:pStyle w:val="DB8C83FE9B334635BE9A7791C850D423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59402455032C4A5C8F7A46CFF4F1E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66F5F-8AD0-4611-BA07-99217FA51D3D}"/>
      </w:docPartPr>
      <w:docPartBody>
        <w:p w:rsidR="002071CB" w:rsidRDefault="0021440A" w:rsidP="0021440A">
          <w:pPr>
            <w:pStyle w:val="59402455032C4A5C8F7A46CFF4F1E959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D8E21B3A958F43C881DC4CCCF8CFF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8AB4D-8AAA-4282-92FC-EF32C2FB36EE}"/>
      </w:docPartPr>
      <w:docPartBody>
        <w:p w:rsidR="002071CB" w:rsidRDefault="0021440A" w:rsidP="0021440A">
          <w:pPr>
            <w:pStyle w:val="D8E21B3A958F43C881DC4CCCF8CFF3B0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6980611C60D746189C07F0B0DE167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3B0E9-EA35-451C-AF4E-F52CBA5C5335}"/>
      </w:docPartPr>
      <w:docPartBody>
        <w:p w:rsidR="002071CB" w:rsidRDefault="0021440A" w:rsidP="0021440A">
          <w:pPr>
            <w:pStyle w:val="6980611C60D746189C07F0B0DE167641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D37319476CCE40F0BD367D522086B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6E005-7A3A-466F-8B03-1D715B757B69}"/>
      </w:docPartPr>
      <w:docPartBody>
        <w:p w:rsidR="002071CB" w:rsidRDefault="0021440A" w:rsidP="0021440A">
          <w:pPr>
            <w:pStyle w:val="D37319476CCE40F0BD367D522086B847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CCBBBBEC274A4126BE6046FB22DB2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D7177-0A2D-4179-BABC-DFBDECC31F38}"/>
      </w:docPartPr>
      <w:docPartBody>
        <w:p w:rsidR="002071CB" w:rsidRDefault="0021440A" w:rsidP="0021440A">
          <w:pPr>
            <w:pStyle w:val="CCBBBBEC274A4126BE6046FB22DB2B18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762111C028244EAF9B7BEEBEFEB02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CEDE7-8AFE-470F-BCB8-5BC923B19C35}"/>
      </w:docPartPr>
      <w:docPartBody>
        <w:p w:rsidR="002071CB" w:rsidRDefault="0021440A" w:rsidP="0021440A">
          <w:pPr>
            <w:pStyle w:val="762111C028244EAF9B7BEEBEFEB02C3B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4F28C0F516E34EE0B6D9D0CA6F6CA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867D-E0B2-473C-8828-6A831DDDEB6E}"/>
      </w:docPartPr>
      <w:docPartBody>
        <w:p w:rsidR="002071CB" w:rsidRDefault="0021440A" w:rsidP="0021440A">
          <w:pPr>
            <w:pStyle w:val="4F28C0F516E34EE0B6D9D0CA6F6CAE23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711AA097CB774250BEEC450FB8184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5153-0D28-463D-A0FD-47B41F0BB081}"/>
      </w:docPartPr>
      <w:docPartBody>
        <w:p w:rsidR="002071CB" w:rsidRDefault="0021440A" w:rsidP="0021440A">
          <w:pPr>
            <w:pStyle w:val="711AA097CB774250BEEC450FB8184A6A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72EEAB6DF1074B3DA92DEE72041AE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7E93F-9FD3-4447-9321-45B7F1605B3B}"/>
      </w:docPartPr>
      <w:docPartBody>
        <w:p w:rsidR="002071CB" w:rsidRDefault="0021440A" w:rsidP="0021440A">
          <w:pPr>
            <w:pStyle w:val="72EEAB6DF1074B3DA92DEE72041AE7C5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05CDF8C5A58469C8AEE119312C7D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257F5-1B8B-41C2-97A8-A655E9B6273C}"/>
      </w:docPartPr>
      <w:docPartBody>
        <w:p w:rsidR="002071CB" w:rsidRDefault="0021440A" w:rsidP="0021440A">
          <w:pPr>
            <w:pStyle w:val="705CDF8C5A58469C8AEE119312C7DE6C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0C3E952C21914E8098855D9962E7C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2FEE4-2226-4D38-9B0E-278DAAB35946}"/>
      </w:docPartPr>
      <w:docPartBody>
        <w:p w:rsidR="002071CB" w:rsidRDefault="0021440A" w:rsidP="0021440A">
          <w:pPr>
            <w:pStyle w:val="0C3E952C21914E8098855D9962E7CDEE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58764B2024F4703A44F515CDF6D1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0EE1F-D9E6-4692-8ED2-3B4A19A351EB}"/>
      </w:docPartPr>
      <w:docPartBody>
        <w:p w:rsidR="002071CB" w:rsidRDefault="0021440A" w:rsidP="0021440A">
          <w:pPr>
            <w:pStyle w:val="F58764B2024F4703A44F515CDF6D108B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5D9B8AD6CE434568A9B189CF528A3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212ED-E4AB-4C6D-950F-6C27BE01DAAA}"/>
      </w:docPartPr>
      <w:docPartBody>
        <w:p w:rsidR="002071CB" w:rsidRDefault="0021440A" w:rsidP="0021440A">
          <w:pPr>
            <w:pStyle w:val="5D9B8AD6CE434568A9B189CF528A331C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3BA1F321C344A509A9437C446A45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FC1BC-B203-415D-94BE-EA889B4D8F5D}"/>
      </w:docPartPr>
      <w:docPartBody>
        <w:p w:rsidR="002071CB" w:rsidRDefault="0021440A" w:rsidP="0021440A">
          <w:pPr>
            <w:pStyle w:val="F3BA1F321C344A509A9437C446A45C40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1C5C6D7B68BD4C12904A497408803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A233-85D7-4A0A-8E5F-DA11CD2A10A6}"/>
      </w:docPartPr>
      <w:docPartBody>
        <w:p w:rsidR="002071CB" w:rsidRDefault="0021440A" w:rsidP="0021440A">
          <w:pPr>
            <w:pStyle w:val="1C5C6D7B68BD4C12904A49740880334E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F3DFC80D1414D3F9C2A2198D7A66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7570C-B4D4-4FFD-9C68-DB0146E551BB}"/>
      </w:docPartPr>
      <w:docPartBody>
        <w:p w:rsidR="002071CB" w:rsidRDefault="0021440A" w:rsidP="0021440A">
          <w:pPr>
            <w:pStyle w:val="4F3DFC80D1414D3F9C2A2198D7A66767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6C2410E59ABC4AE8B791988AAB4ED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535DA-6996-4A53-BB1B-6E570BD169E5}"/>
      </w:docPartPr>
      <w:docPartBody>
        <w:p w:rsidR="002071CB" w:rsidRDefault="0021440A" w:rsidP="0021440A">
          <w:pPr>
            <w:pStyle w:val="6C2410E59ABC4AE8B791988AAB4ED62B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CE335C9347A4317989FB0AA7F8B8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E11D6-B3BB-4D70-B4B4-ACBD311BC37A}"/>
      </w:docPartPr>
      <w:docPartBody>
        <w:p w:rsidR="002071CB" w:rsidRDefault="0021440A" w:rsidP="0021440A">
          <w:pPr>
            <w:pStyle w:val="FCE335C9347A4317989FB0AA7F8B8232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635FB5D02D6454CB90835102FBF5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6A3A9-15C2-4359-BB87-BD85C940511A}"/>
      </w:docPartPr>
      <w:docPartBody>
        <w:p w:rsidR="002071CB" w:rsidRDefault="0021440A" w:rsidP="0021440A">
          <w:pPr>
            <w:pStyle w:val="2635FB5D02D6454CB90835102FBF51FB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62F7C994C2DC4406B1C45A468493E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02A41-A2DB-42C2-A3A9-450521EEF4A5}"/>
      </w:docPartPr>
      <w:docPartBody>
        <w:p w:rsidR="002071CB" w:rsidRDefault="0021440A" w:rsidP="0021440A">
          <w:pPr>
            <w:pStyle w:val="62F7C994C2DC4406B1C45A468493E845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86A2B2DF38274966B378A9CC57502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FC26A-2EEF-4657-8F74-C7C7E4EDA21D}"/>
      </w:docPartPr>
      <w:docPartBody>
        <w:p w:rsidR="002071CB" w:rsidRDefault="0021440A" w:rsidP="0021440A">
          <w:pPr>
            <w:pStyle w:val="86A2B2DF38274966B378A9CC5750256C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D7B8A290CDB431A8AC7CE535906E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3461D-0319-437C-925B-B2DB555DAC61}"/>
      </w:docPartPr>
      <w:docPartBody>
        <w:p w:rsidR="002071CB" w:rsidRDefault="0021440A" w:rsidP="0021440A">
          <w:pPr>
            <w:pStyle w:val="4D7B8A290CDB431A8AC7CE535906E45E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C75B3FC69A3949B79FE64D2A1E948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F7545-8BB4-4736-9D11-A21C0295C83F}"/>
      </w:docPartPr>
      <w:docPartBody>
        <w:p w:rsidR="002071CB" w:rsidRDefault="0021440A" w:rsidP="0021440A">
          <w:pPr>
            <w:pStyle w:val="C75B3FC69A3949B79FE64D2A1E948C6F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05231611D3C4666985F46C4D1171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78EEE-79B6-4FE7-BA8B-9911576F82FA}"/>
      </w:docPartPr>
      <w:docPartBody>
        <w:p w:rsidR="002071CB" w:rsidRDefault="0021440A" w:rsidP="0021440A">
          <w:pPr>
            <w:pStyle w:val="A05231611D3C4666985F46C4D11713E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ED1B248B01AC4B1599DA0D345169D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B1D19-EBEA-4319-82C9-35787535A662}"/>
      </w:docPartPr>
      <w:docPartBody>
        <w:p w:rsidR="002071CB" w:rsidRDefault="0021440A" w:rsidP="0021440A">
          <w:pPr>
            <w:pStyle w:val="ED1B248B01AC4B1599DA0D345169D02C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B2C2608881094632808DD9919AA12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0E820-6D20-4DD4-9AD9-390D9EDF455F}"/>
      </w:docPartPr>
      <w:docPartBody>
        <w:p w:rsidR="002071CB" w:rsidRDefault="0021440A" w:rsidP="0021440A">
          <w:pPr>
            <w:pStyle w:val="B2C2608881094632808DD9919AA12614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758050E0B0A476A8C111CC179D82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F7BE2-1191-4DFC-A8BC-4CD1F25E8B30}"/>
      </w:docPartPr>
      <w:docPartBody>
        <w:p w:rsidR="002071CB" w:rsidRDefault="0021440A" w:rsidP="0021440A">
          <w:pPr>
            <w:pStyle w:val="2758050E0B0A476A8C111CC179D825F2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03FB22A799BE43D0AFFE2D5584E36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379D4-E65A-4E40-8F8F-17388B22DD70}"/>
      </w:docPartPr>
      <w:docPartBody>
        <w:p w:rsidR="002071CB" w:rsidRDefault="0021440A" w:rsidP="0021440A">
          <w:pPr>
            <w:pStyle w:val="03FB22A799BE43D0AFFE2D5584E369BD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A63FDC2B880E42B4AF9F48E229646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85F20-2F28-4757-A6AD-31CB82D5A014}"/>
      </w:docPartPr>
      <w:docPartBody>
        <w:p w:rsidR="002071CB" w:rsidRDefault="0021440A" w:rsidP="0021440A">
          <w:pPr>
            <w:pStyle w:val="A63FDC2B880E42B4AF9F48E2296469F5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785DC7DBD36E46869237585805017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C373C-CDB6-4D63-BC46-C8CE43E095D6}"/>
      </w:docPartPr>
      <w:docPartBody>
        <w:p w:rsidR="002071CB" w:rsidRDefault="0021440A" w:rsidP="0021440A">
          <w:pPr>
            <w:pStyle w:val="785DC7DBD36E46869237585805017BF3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2B77E97283D429F81C3353455B19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86568-3592-44E3-A878-7EB01DD085A7}"/>
      </w:docPartPr>
      <w:docPartBody>
        <w:p w:rsidR="002071CB" w:rsidRDefault="0021440A" w:rsidP="0021440A">
          <w:pPr>
            <w:pStyle w:val="F2B77E97283D429F81C3353455B194B4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494AF4606D15485D933CDDBF4106E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63E0-EA29-411D-8171-0A9D7C808A6F}"/>
      </w:docPartPr>
      <w:docPartBody>
        <w:p w:rsidR="002071CB" w:rsidRDefault="0021440A" w:rsidP="0021440A">
          <w:pPr>
            <w:pStyle w:val="494AF4606D15485D933CDDBF4106E4C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3EF402EAF7DE4DC0A89418A8A8868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8BDE5-E03B-4B1D-B631-B05399679E88}"/>
      </w:docPartPr>
      <w:docPartBody>
        <w:p w:rsidR="002071CB" w:rsidRDefault="0021440A" w:rsidP="0021440A">
          <w:pPr>
            <w:pStyle w:val="3EF402EAF7DE4DC0A89418A8A8868D77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BE318470C0CE4CFCA28BD46A0688A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362E0-814F-4FC0-8407-DF1DC0C199B6}"/>
      </w:docPartPr>
      <w:docPartBody>
        <w:p w:rsidR="002071CB" w:rsidRDefault="0021440A" w:rsidP="0021440A">
          <w:pPr>
            <w:pStyle w:val="BE318470C0CE4CFCA28BD46A0688AE19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FCC9ED0A1CF847638F97BE0957EFB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9F68A-0EB4-48A1-88F0-6D1B7DCFA328}"/>
      </w:docPartPr>
      <w:docPartBody>
        <w:p w:rsidR="002071CB" w:rsidRDefault="0021440A" w:rsidP="0021440A">
          <w:pPr>
            <w:pStyle w:val="FCC9ED0A1CF847638F97BE0957EFB4A9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280D536C30434D38AAEDD483CD9BB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2C1D3-05C9-4153-8AB1-0C9B1ADECA92}"/>
      </w:docPartPr>
      <w:docPartBody>
        <w:p w:rsidR="002071CB" w:rsidRDefault="0021440A" w:rsidP="0021440A">
          <w:pPr>
            <w:pStyle w:val="280D536C30434D38AAEDD483CD9BB730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E1EF1691FAD342BE92FDC259D9490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ACB81-6FC0-4EBE-A715-B5F67B64F859}"/>
      </w:docPartPr>
      <w:docPartBody>
        <w:p w:rsidR="002071CB" w:rsidRDefault="0021440A" w:rsidP="0021440A">
          <w:pPr>
            <w:pStyle w:val="E1EF1691FAD342BE92FDC259D9490578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F17CCC1FF607428B8ADCD19E018FF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B865C-0FF9-4C54-8411-07CB8AC61F73}"/>
      </w:docPartPr>
      <w:docPartBody>
        <w:p w:rsidR="002071CB" w:rsidRDefault="0021440A" w:rsidP="0021440A">
          <w:pPr>
            <w:pStyle w:val="F17CCC1FF607428B8ADCD19E018FF7E73"/>
          </w:pPr>
          <w:r>
            <w:rPr>
              <w:rStyle w:val="PlaceholderText"/>
            </w:rPr>
            <w:t>9999/99/99</w:t>
          </w:r>
        </w:p>
      </w:docPartBody>
    </w:docPart>
    <w:docPart>
      <w:docPartPr>
        <w:name w:val="F96DDAF64E734484BBF54BB4D2F4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019DF-A38C-4ADE-8C45-8B149C9948BD}"/>
      </w:docPartPr>
      <w:docPartBody>
        <w:p w:rsidR="002071CB" w:rsidRDefault="0021440A" w:rsidP="0021440A">
          <w:pPr>
            <w:pStyle w:val="F96DDAF64E734484BBF54BB4D2F444B4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DE9E193DEB1F4509983D25D749E33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A9C0D-906F-4B33-828C-0AB12492A75C}"/>
      </w:docPartPr>
      <w:docPartBody>
        <w:p w:rsidR="002071CB" w:rsidRDefault="0021440A" w:rsidP="0021440A">
          <w:pPr>
            <w:pStyle w:val="DE9E193DEB1F4509983D25D749E339A8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44C3D3B1290D4C6C89E1D5B2AF0DF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6418E-70BA-4C41-88F9-6E037389AF28}"/>
      </w:docPartPr>
      <w:docPartBody>
        <w:p w:rsidR="002071CB" w:rsidRDefault="0021440A" w:rsidP="0021440A">
          <w:pPr>
            <w:pStyle w:val="44C3D3B1290D4C6C89E1D5B2AF0DFF4F3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17DC34155D464212A1ACD3FA471AB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F681-95DD-4748-B5F9-C90214557657}"/>
      </w:docPartPr>
      <w:docPartBody>
        <w:p w:rsidR="0021440A" w:rsidRDefault="0021440A" w:rsidP="0021440A">
          <w:pPr>
            <w:pStyle w:val="17DC34155D464212A1ACD3FA471ABF0D3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5B65BC3168BA42418AD31AA71EF9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1D722-1105-4B15-979C-640F40FF06C1}"/>
      </w:docPartPr>
      <w:docPartBody>
        <w:p w:rsidR="0021440A" w:rsidRDefault="0021440A" w:rsidP="0021440A">
          <w:pPr>
            <w:pStyle w:val="5B65BC3168BA42418AD31AA71EF9267D3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2194A1217DB34AAAACA4123A1A07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4BFB9-7930-462B-9836-65CB3D7DCDAF}"/>
      </w:docPartPr>
      <w:docPartBody>
        <w:p w:rsidR="0021440A" w:rsidRDefault="0021440A" w:rsidP="0021440A">
          <w:pPr>
            <w:pStyle w:val="2194A1217DB34AAAACA4123A1A0796913"/>
          </w:pPr>
          <w:r w:rsidRPr="00970315">
            <w:rPr>
              <w:rStyle w:val="PlaceholderText"/>
            </w:rPr>
            <w:t>Choose an item.</w:t>
          </w:r>
        </w:p>
      </w:docPartBody>
    </w:docPart>
    <w:docPart>
      <w:docPartPr>
        <w:name w:val="B5C99D1E559E4D829D3400EA198C8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CD9D5-D310-4590-99E0-00CAC77183FD}"/>
      </w:docPartPr>
      <w:docPartBody>
        <w:p w:rsidR="0021440A" w:rsidRDefault="0021440A" w:rsidP="0021440A">
          <w:pPr>
            <w:pStyle w:val="B5C99D1E559E4D829D3400EA198C8271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1A3D68E9488C41998EBD2032BD2E5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F6F36-3A5F-4F57-BD9F-10F93753FA1E}"/>
      </w:docPartPr>
      <w:docPartBody>
        <w:p w:rsidR="0021440A" w:rsidRDefault="0021440A" w:rsidP="0021440A">
          <w:pPr>
            <w:pStyle w:val="1A3D68E9488C41998EBD2032BD2E56393"/>
          </w:pPr>
          <w:r>
            <w:rPr>
              <w:rStyle w:val="PlaceholderText"/>
            </w:rPr>
            <w:t>E</w:t>
          </w:r>
          <w:r w:rsidRPr="00BD7CAF">
            <w:rPr>
              <w:rStyle w:val="PlaceholderText"/>
            </w:rPr>
            <w:t>nter text</w:t>
          </w:r>
        </w:p>
      </w:docPartBody>
    </w:docPart>
    <w:docPart>
      <w:docPartPr>
        <w:name w:val="91C8482736E24314B23D401B80CAB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D5E05-12E1-4708-BBB7-AE4C45C34C3B}"/>
      </w:docPartPr>
      <w:docPartBody>
        <w:p w:rsidR="000B37C8" w:rsidRDefault="0021440A" w:rsidP="0021440A">
          <w:pPr>
            <w:pStyle w:val="91C8482736E24314B23D401B80CABA201"/>
          </w:pPr>
          <w:r>
            <w:rPr>
              <w:rStyle w:val="PlaceholderText"/>
            </w:rPr>
            <w:t>Num</w:t>
          </w:r>
        </w:p>
      </w:docPartBody>
    </w:docPart>
    <w:docPart>
      <w:docPartPr>
        <w:name w:val="463F4A25432346EBA758E803877D8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AEFCA-68EB-4AF4-894D-AA33C1C31EC3}"/>
      </w:docPartPr>
      <w:docPartBody>
        <w:p w:rsidR="00000000" w:rsidRDefault="000B37C8" w:rsidP="000B37C8">
          <w:pPr>
            <w:pStyle w:val="463F4A25432346EBA758E803877D83E0"/>
          </w:pPr>
          <w:r>
            <w:rPr>
              <w:rStyle w:val="PlaceholderText"/>
            </w:rPr>
            <w:t>99/99/99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tra">
    <w:altName w:val="Arial"/>
    <w:panose1 w:val="000005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A78"/>
    <w:rsid w:val="000B37C8"/>
    <w:rsid w:val="001B1E54"/>
    <w:rsid w:val="002071CB"/>
    <w:rsid w:val="0021440A"/>
    <w:rsid w:val="00327BCE"/>
    <w:rsid w:val="00373A6F"/>
    <w:rsid w:val="006777EE"/>
    <w:rsid w:val="0080670B"/>
    <w:rsid w:val="00973689"/>
    <w:rsid w:val="00AE43A8"/>
    <w:rsid w:val="00BF6DF8"/>
    <w:rsid w:val="00C36DCA"/>
    <w:rsid w:val="00C57E6C"/>
    <w:rsid w:val="00CB2743"/>
    <w:rsid w:val="00EC5D13"/>
    <w:rsid w:val="00F824CE"/>
    <w:rsid w:val="00FB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37C8"/>
  </w:style>
  <w:style w:type="paragraph" w:customStyle="1" w:styleId="D8460D90802D4DBCAFDEAD8F74A92EEA">
    <w:name w:val="D8460D90802D4DBCAFDEAD8F74A92EEA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0FBC1E2D1574DB2B7D04D63978B47AA">
    <w:name w:val="00FBC1E2D1574DB2B7D04D63978B47AA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B18CFBD04DC4F1F8696E212A825D223">
    <w:name w:val="FB18CFBD04DC4F1F8696E212A825D223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274727245A84218A9C312AD134C5574">
    <w:name w:val="A274727245A84218A9C312AD134C5574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7EA6B3EC16E4971BB6DFE899C3BD18D">
    <w:name w:val="87EA6B3EC16E4971BB6DFE899C3BD18D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B71541E0E6445D0987FB9CD94DFC127">
    <w:name w:val="1B71541E0E6445D0987FB9CD94DFC127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D1C246BF79046E1AD30554B9CD11F01">
    <w:name w:val="7D1C246BF79046E1AD30554B9CD11F0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F2043A558624A438E3FFB96E53651D5">
    <w:name w:val="FF2043A558624A438E3FFB96E53651D5"/>
    <w:rsid w:val="00FB6A78"/>
  </w:style>
  <w:style w:type="paragraph" w:customStyle="1" w:styleId="84EDE31522904E789FC8A3B60BA71738">
    <w:name w:val="84EDE31522904E789FC8A3B60BA71738"/>
    <w:rsid w:val="00FB6A78"/>
  </w:style>
  <w:style w:type="paragraph" w:customStyle="1" w:styleId="C762480F58FC4BAC98160DF48F204490">
    <w:name w:val="C762480F58FC4BAC98160DF48F204490"/>
    <w:rsid w:val="00FB6A78"/>
  </w:style>
  <w:style w:type="paragraph" w:customStyle="1" w:styleId="8A1920C3D19C4BEDBDD08BB19FC05531">
    <w:name w:val="8A1920C3D19C4BEDBDD08BB19FC05531"/>
    <w:rsid w:val="00FB6A78"/>
  </w:style>
  <w:style w:type="paragraph" w:customStyle="1" w:styleId="070FA5E7A8C4464CA401ECD1596AB449">
    <w:name w:val="070FA5E7A8C4464CA401ECD1596AB449"/>
    <w:rsid w:val="00FB6A78"/>
  </w:style>
  <w:style w:type="paragraph" w:customStyle="1" w:styleId="F4103B9309134F84BEA184F3F3F6B034">
    <w:name w:val="F4103B9309134F84BEA184F3F3F6B034"/>
    <w:rsid w:val="00FB6A78"/>
  </w:style>
  <w:style w:type="paragraph" w:customStyle="1" w:styleId="FF2043A558624A438E3FFB96E53651D51">
    <w:name w:val="FF2043A558624A438E3FFB96E53651D5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4EDE31522904E789FC8A3B60BA717381">
    <w:name w:val="84EDE31522904E789FC8A3B60BA71738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762480F58FC4BAC98160DF48F2044901">
    <w:name w:val="C762480F58FC4BAC98160DF48F204490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A1920C3D19C4BEDBDD08BB19FC055311">
    <w:name w:val="8A1920C3D19C4BEDBDD08BB19FC05531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70FA5E7A8C4464CA401ECD1596AB4491">
    <w:name w:val="070FA5E7A8C4464CA401ECD1596AB449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103B9309134F84BEA184F3F3F6B0341">
    <w:name w:val="F4103B9309134F84BEA184F3F3F6B034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">
    <w:name w:val="BF505754F63C43DB8D4C648AE7661447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9BE431ACE574D4ABDA3255356C796D2">
    <w:name w:val="C9BE431ACE574D4ABDA3255356C796D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F2043A558624A438E3FFB96E53651D52">
    <w:name w:val="FF2043A558624A438E3FFB96E53651D5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4EDE31522904E789FC8A3B60BA717382">
    <w:name w:val="84EDE31522904E789FC8A3B60BA71738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762480F58FC4BAC98160DF48F2044902">
    <w:name w:val="C762480F58FC4BAC98160DF48F204490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A1920C3D19C4BEDBDD08BB19FC055312">
    <w:name w:val="8A1920C3D19C4BEDBDD08BB19FC05531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70FA5E7A8C4464CA401ECD1596AB4492">
    <w:name w:val="070FA5E7A8C4464CA401ECD1596AB449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103B9309134F84BEA184F3F3F6B0342">
    <w:name w:val="F4103B9309134F84BEA184F3F3F6B0342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1">
    <w:name w:val="BF505754F63C43DB8D4C648AE7661447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9BE431ACE574D4ABDA3255356C796D21">
    <w:name w:val="C9BE431ACE574D4ABDA3255356C796D21"/>
    <w:rsid w:val="00FB6A78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">
    <w:name w:val="9ECF67D883D74AD99C8638D553F08F02"/>
    <w:rsid w:val="00C57E6C"/>
  </w:style>
  <w:style w:type="paragraph" w:customStyle="1" w:styleId="8D280E961CB340948F2B141C88CE091D">
    <w:name w:val="8D280E961CB340948F2B141C88CE091D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732211C44147FEA1CD4E571E4461D9">
    <w:name w:val="A5732211C44147FEA1CD4E571E4461D9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1">
    <w:name w:val="9ECF67D883D74AD99C8638D553F08F02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2">
    <w:name w:val="BF505754F63C43DB8D4C648AE76614472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464EF81A6F341DABCC8CCFFAA834F7D">
    <w:name w:val="A464EF81A6F341DABCC8CCFFAA834F7D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280E961CB340948F2B141C88CE091D1">
    <w:name w:val="8D280E961CB340948F2B141C88CE091D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732211C44147FEA1CD4E571E4461D91">
    <w:name w:val="A5732211C44147FEA1CD4E571E4461D9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2">
    <w:name w:val="9ECF67D883D74AD99C8638D553F08F022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3">
    <w:name w:val="BF505754F63C43DB8D4C648AE76614473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464EF81A6F341DABCC8CCFFAA834F7D1">
    <w:name w:val="A464EF81A6F341DABCC8CCFFAA834F7D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280E961CB340948F2B141C88CE091D2">
    <w:name w:val="8D280E961CB340948F2B141C88CE091D2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732211C44147FEA1CD4E571E4461D92">
    <w:name w:val="A5732211C44147FEA1CD4E571E4461D92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3">
    <w:name w:val="9ECF67D883D74AD99C8638D553F08F023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4">
    <w:name w:val="BF505754F63C43DB8D4C648AE76614474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464EF81A6F341DABCC8CCFFAA834F7D2">
    <w:name w:val="A464EF81A6F341DABCC8CCFFAA834F7D2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057C048EFD4875A482C3A769377958">
    <w:name w:val="10057C048EFD4875A482C3A769377958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732211C44147FEA1CD4E571E4461D93">
    <w:name w:val="A5732211C44147FEA1CD4E571E4461D93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4">
    <w:name w:val="9ECF67D883D74AD99C8638D553F08F024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5">
    <w:name w:val="BF505754F63C43DB8D4C648AE76614475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464EF81A6F341DABCC8CCFFAA834F7D3">
    <w:name w:val="A464EF81A6F341DABCC8CCFFAA834F7D3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D42BC6EC3424C229BC4B368B844E52F">
    <w:name w:val="3D42BC6EC3424C229BC4B368B844E52F"/>
    <w:rsid w:val="00373A6F"/>
  </w:style>
  <w:style w:type="paragraph" w:customStyle="1" w:styleId="F5DC4379F0E24F9CAF726F831F0AD903">
    <w:name w:val="F5DC4379F0E24F9CAF726F831F0AD903"/>
    <w:rsid w:val="00373A6F"/>
  </w:style>
  <w:style w:type="paragraph" w:customStyle="1" w:styleId="242413D1D8934B98B3DDCB8DDDCAE1BA">
    <w:name w:val="242413D1D8934B98B3DDCB8DDDCAE1BA"/>
    <w:rsid w:val="00373A6F"/>
  </w:style>
  <w:style w:type="paragraph" w:customStyle="1" w:styleId="80F4F7BEE0D1480B9AAD9FACC2E2CE4D">
    <w:name w:val="80F4F7BEE0D1480B9AAD9FACC2E2CE4D"/>
    <w:rsid w:val="00373A6F"/>
  </w:style>
  <w:style w:type="paragraph" w:customStyle="1" w:styleId="7DFCF4287DEA414B9DC1F58EBAD5CF3F">
    <w:name w:val="7DFCF4287DEA414B9DC1F58EBAD5CF3F"/>
    <w:rsid w:val="00373A6F"/>
  </w:style>
  <w:style w:type="paragraph" w:customStyle="1" w:styleId="DF3DCFBC82C846CDA9479DF69B7BF25F">
    <w:name w:val="DF3DCFBC82C846CDA9479DF69B7BF25F"/>
    <w:rsid w:val="00373A6F"/>
  </w:style>
  <w:style w:type="paragraph" w:customStyle="1" w:styleId="DE6A993D880748FC9118CEC4C233ED08">
    <w:name w:val="DE6A993D880748FC9118CEC4C233ED08"/>
    <w:rsid w:val="00373A6F"/>
  </w:style>
  <w:style w:type="paragraph" w:customStyle="1" w:styleId="939CAC371FE14625940061315DF8CF00">
    <w:name w:val="939CAC371FE14625940061315DF8CF00"/>
    <w:rsid w:val="00373A6F"/>
  </w:style>
  <w:style w:type="paragraph" w:customStyle="1" w:styleId="02A73C8C767A4CD5A3F5B35B7687733E">
    <w:name w:val="02A73C8C767A4CD5A3F5B35B7687733E"/>
    <w:rsid w:val="00373A6F"/>
  </w:style>
  <w:style w:type="paragraph" w:customStyle="1" w:styleId="B95CF1A4083340E6886EE29DC2ED2473">
    <w:name w:val="B95CF1A4083340E6886EE29DC2ED2473"/>
    <w:rsid w:val="00373A6F"/>
  </w:style>
  <w:style w:type="paragraph" w:customStyle="1" w:styleId="DF3DCFBC82C846CDA9479DF69B7BF25F1">
    <w:name w:val="DF3DCFBC82C846CDA9479DF69B7BF25F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2413D1D8934B98B3DDCB8DDDCAE1BA1">
    <w:name w:val="242413D1D8934B98B3DDCB8DDDCAE1BA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057C048EFD4875A482C3A7693779581">
    <w:name w:val="10057C048EFD4875A482C3A769377958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E6A993D880748FC9118CEC4C233ED081">
    <w:name w:val="DE6A993D880748FC9118CEC4C233ED08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0F4F7BEE0D1480B9AAD9FACC2E2CE4D1">
    <w:name w:val="80F4F7BEE0D1480B9AAD9FACC2E2CE4D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D42BC6EC3424C229BC4B368B844E52F1">
    <w:name w:val="3D42BC6EC3424C229BC4B368B844E52F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9CAC371FE14625940061315DF8CF001">
    <w:name w:val="939CAC371FE14625940061315DF8CF00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DFCF4287DEA414B9DC1F58EBAD5CF3F1">
    <w:name w:val="7DFCF4287DEA414B9DC1F58EBAD5CF3F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5DC4379F0E24F9CAF726F831F0AD9031">
    <w:name w:val="F5DC4379F0E24F9CAF726F831F0AD903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1">
    <w:name w:val="02A73C8C767A4CD5A3F5B35B7687733E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1">
    <w:name w:val="B95CF1A4083340E6886EE29DC2ED24731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CF67D883D74AD99C8638D553F08F025">
    <w:name w:val="9ECF67D883D74AD99C8638D553F08F025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F505754F63C43DB8D4C648AE76614476">
    <w:name w:val="BF505754F63C43DB8D4C648AE76614476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464EF81A6F341DABCC8CCFFAA834F7D4">
    <w:name w:val="A464EF81A6F341DABCC8CCFFAA834F7D4"/>
    <w:rsid w:val="00373A6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535491C49D44154A0F79F0DB2B2CD65">
    <w:name w:val="5535491C49D44154A0F79F0DB2B2CD65"/>
    <w:rsid w:val="00373A6F"/>
  </w:style>
  <w:style w:type="paragraph" w:customStyle="1" w:styleId="3F7135710583461CA26F66AD693098E5">
    <w:name w:val="3F7135710583461CA26F66AD693098E5"/>
    <w:rsid w:val="00373A6F"/>
  </w:style>
  <w:style w:type="paragraph" w:customStyle="1" w:styleId="A7CCCA94D07748B4B02CCAD8E007232F">
    <w:name w:val="A7CCCA94D07748B4B02CCAD8E007232F"/>
    <w:rsid w:val="00373A6F"/>
  </w:style>
  <w:style w:type="paragraph" w:customStyle="1" w:styleId="1C8D420FE5AF41919F6A2AE89F9AF001">
    <w:name w:val="1C8D420FE5AF41919F6A2AE89F9AF001"/>
    <w:rsid w:val="00373A6F"/>
  </w:style>
  <w:style w:type="paragraph" w:customStyle="1" w:styleId="4094A3954DAE4F5A87175183E1F3731F">
    <w:name w:val="4094A3954DAE4F5A87175183E1F3731F"/>
    <w:rsid w:val="00373A6F"/>
  </w:style>
  <w:style w:type="paragraph" w:customStyle="1" w:styleId="731D0AC7E3BB4689B16C12CC6DAA21DE">
    <w:name w:val="731D0AC7E3BB4689B16C12CC6DAA21DE"/>
    <w:rsid w:val="00373A6F"/>
  </w:style>
  <w:style w:type="paragraph" w:customStyle="1" w:styleId="AE6B7FD528914A669E5D1E514DA25F7D">
    <w:name w:val="AE6B7FD528914A669E5D1E514DA25F7D"/>
    <w:rsid w:val="00373A6F"/>
  </w:style>
  <w:style w:type="paragraph" w:customStyle="1" w:styleId="B0BE874F7A1F4A40B65C36A889C494EA">
    <w:name w:val="B0BE874F7A1F4A40B65C36A889C494EA"/>
    <w:rsid w:val="00373A6F"/>
  </w:style>
  <w:style w:type="paragraph" w:customStyle="1" w:styleId="1D4666EE2BED4368ABFC8E3E54CB5ECC">
    <w:name w:val="1D4666EE2BED4368ABFC8E3E54CB5ECC"/>
    <w:rsid w:val="00373A6F"/>
  </w:style>
  <w:style w:type="paragraph" w:customStyle="1" w:styleId="D87B664B2175466E9CA3577E822079B2">
    <w:name w:val="D87B664B2175466E9CA3577E822079B2"/>
    <w:rsid w:val="00373A6F"/>
  </w:style>
  <w:style w:type="paragraph" w:customStyle="1" w:styleId="B26A0768E988431DA48FF1F0BF061F72">
    <w:name w:val="B26A0768E988431DA48FF1F0BF061F72"/>
    <w:rsid w:val="00373A6F"/>
  </w:style>
  <w:style w:type="paragraph" w:customStyle="1" w:styleId="B68D25F1290D4E8C94C2FAD5BE519C78">
    <w:name w:val="B68D25F1290D4E8C94C2FAD5BE519C78"/>
    <w:rsid w:val="00373A6F"/>
  </w:style>
  <w:style w:type="paragraph" w:customStyle="1" w:styleId="30C1429CA8BB408A9E8EC2C1ADE5B3C4">
    <w:name w:val="30C1429CA8BB408A9E8EC2C1ADE5B3C4"/>
    <w:rsid w:val="00373A6F"/>
  </w:style>
  <w:style w:type="paragraph" w:customStyle="1" w:styleId="D9AC5AF273874B7E97A8047FC442F710">
    <w:name w:val="D9AC5AF273874B7E97A8047FC442F710"/>
    <w:rsid w:val="00373A6F"/>
  </w:style>
  <w:style w:type="paragraph" w:customStyle="1" w:styleId="1059E27385F540A191A40165CFA380CF">
    <w:name w:val="1059E27385F540A191A40165CFA380CF"/>
    <w:rsid w:val="00373A6F"/>
  </w:style>
  <w:style w:type="paragraph" w:customStyle="1" w:styleId="2D5E25DF9B2740119045F1A3174480CC">
    <w:name w:val="2D5E25DF9B2740119045F1A3174480CC"/>
    <w:rsid w:val="00373A6F"/>
  </w:style>
  <w:style w:type="paragraph" w:customStyle="1" w:styleId="2E6F005CEBBA48A68E1C868AEBD7E52B">
    <w:name w:val="2E6F005CEBBA48A68E1C868AEBD7E52B"/>
    <w:rsid w:val="00373A6F"/>
  </w:style>
  <w:style w:type="paragraph" w:customStyle="1" w:styleId="B607A7AB60E640728349A15B7E5508C1">
    <w:name w:val="B607A7AB60E640728349A15B7E5508C1"/>
    <w:rsid w:val="00373A6F"/>
  </w:style>
  <w:style w:type="paragraph" w:customStyle="1" w:styleId="E62B1EC5F9B849CD9FE76ED721F38771">
    <w:name w:val="E62B1EC5F9B849CD9FE76ED721F38771"/>
    <w:rsid w:val="00373A6F"/>
  </w:style>
  <w:style w:type="paragraph" w:customStyle="1" w:styleId="13F78C1E79F3464AB3E51F6C079187AB">
    <w:name w:val="13F78C1E79F3464AB3E51F6C079187AB"/>
    <w:rsid w:val="00373A6F"/>
  </w:style>
  <w:style w:type="paragraph" w:customStyle="1" w:styleId="0C156D959FA446968FB6C572613C4824">
    <w:name w:val="0C156D959FA446968FB6C572613C4824"/>
    <w:rsid w:val="00373A6F"/>
  </w:style>
  <w:style w:type="paragraph" w:customStyle="1" w:styleId="20E47445708D42BBA1B837003D717E88">
    <w:name w:val="20E47445708D42BBA1B837003D717E88"/>
    <w:rsid w:val="00373A6F"/>
  </w:style>
  <w:style w:type="paragraph" w:customStyle="1" w:styleId="4E1A83689DB74BCE9DCAF47B04E83A86">
    <w:name w:val="4E1A83689DB74BCE9DCAF47B04E83A86"/>
    <w:rsid w:val="00373A6F"/>
  </w:style>
  <w:style w:type="paragraph" w:customStyle="1" w:styleId="919618740DB34F88B7EAEF49E7EC4CE1">
    <w:name w:val="919618740DB34F88B7EAEF49E7EC4CE1"/>
    <w:rsid w:val="00373A6F"/>
  </w:style>
  <w:style w:type="paragraph" w:customStyle="1" w:styleId="3BB688AE788B433CB30319C674A9D2F0">
    <w:name w:val="3BB688AE788B433CB30319C674A9D2F0"/>
    <w:rsid w:val="00373A6F"/>
  </w:style>
  <w:style w:type="paragraph" w:customStyle="1" w:styleId="F312909470464D19A618CDDB5DA3646D">
    <w:name w:val="F312909470464D19A618CDDB5DA3646D"/>
    <w:rsid w:val="00373A6F"/>
  </w:style>
  <w:style w:type="paragraph" w:customStyle="1" w:styleId="BCB1B36714DF47A3A230D35423AD357C">
    <w:name w:val="BCB1B36714DF47A3A230D35423AD357C"/>
    <w:rsid w:val="00373A6F"/>
  </w:style>
  <w:style w:type="paragraph" w:customStyle="1" w:styleId="CEBA26E4BC4540A88857EEC71E7D4C65">
    <w:name w:val="CEBA26E4BC4540A88857EEC71E7D4C65"/>
    <w:rsid w:val="00373A6F"/>
  </w:style>
  <w:style w:type="paragraph" w:customStyle="1" w:styleId="5247692D65DC49C2AA91536E45F65E64">
    <w:name w:val="5247692D65DC49C2AA91536E45F65E64"/>
    <w:rsid w:val="00373A6F"/>
  </w:style>
  <w:style w:type="paragraph" w:customStyle="1" w:styleId="CDE92243ED364A93AAFF87117B0E14BB">
    <w:name w:val="CDE92243ED364A93AAFF87117B0E14BB"/>
    <w:rsid w:val="00373A6F"/>
  </w:style>
  <w:style w:type="paragraph" w:customStyle="1" w:styleId="321A4358B5E24CE39661163C59AC6427">
    <w:name w:val="321A4358B5E24CE39661163C59AC6427"/>
    <w:rsid w:val="00373A6F"/>
  </w:style>
  <w:style w:type="paragraph" w:customStyle="1" w:styleId="A60ED9D28E644CA091E2C32F5409BED1">
    <w:name w:val="A60ED9D28E644CA091E2C32F5409BED1"/>
    <w:rsid w:val="00373A6F"/>
  </w:style>
  <w:style w:type="paragraph" w:customStyle="1" w:styleId="B4FAC181F88441C295C8A9F516E88A25">
    <w:name w:val="B4FAC181F88441C295C8A9F516E88A25"/>
    <w:rsid w:val="00373A6F"/>
  </w:style>
  <w:style w:type="paragraph" w:customStyle="1" w:styleId="82ACB865D3D84BBE9F7BE97F407ED915">
    <w:name w:val="82ACB865D3D84BBE9F7BE97F407ED915"/>
    <w:rsid w:val="00373A6F"/>
  </w:style>
  <w:style w:type="paragraph" w:customStyle="1" w:styleId="EF0B6C53BE1A4F8FAA9AF6AF8F7560EE">
    <w:name w:val="EF0B6C53BE1A4F8FAA9AF6AF8F7560EE"/>
    <w:rsid w:val="006777EE"/>
  </w:style>
  <w:style w:type="paragraph" w:customStyle="1" w:styleId="D7879813E3164C4B91A25E49F71626D5">
    <w:name w:val="D7879813E3164C4B91A25E49F71626D5"/>
    <w:rsid w:val="006777EE"/>
  </w:style>
  <w:style w:type="paragraph" w:customStyle="1" w:styleId="098ADED6F4474F1990CA4D52F45E561D">
    <w:name w:val="098ADED6F4474F1990CA4D52F45E561D"/>
    <w:rsid w:val="006777EE"/>
  </w:style>
  <w:style w:type="paragraph" w:customStyle="1" w:styleId="C46C7DAE9A534C1793BAD078C1718B03">
    <w:name w:val="C46C7DAE9A534C1793BAD078C1718B03"/>
    <w:rsid w:val="006777EE"/>
  </w:style>
  <w:style w:type="paragraph" w:customStyle="1" w:styleId="A51E172B1D5543C08D156906354B82B3">
    <w:name w:val="A51E172B1D5543C08D156906354B82B3"/>
    <w:rsid w:val="006777EE"/>
  </w:style>
  <w:style w:type="paragraph" w:customStyle="1" w:styleId="9F135A637FEE467BADA22AC52A7F9F4F">
    <w:name w:val="9F135A637FEE467BADA22AC52A7F9F4F"/>
    <w:rsid w:val="006777EE"/>
  </w:style>
  <w:style w:type="paragraph" w:customStyle="1" w:styleId="A9B51681433F4A0BA36C460DF611F306">
    <w:name w:val="A9B51681433F4A0BA36C460DF611F306"/>
    <w:rsid w:val="006777EE"/>
  </w:style>
  <w:style w:type="paragraph" w:customStyle="1" w:styleId="749460C6E7244369A01C538F28BE01BB">
    <w:name w:val="749460C6E7244369A01C538F28BE01BB"/>
    <w:rsid w:val="006777EE"/>
  </w:style>
  <w:style w:type="paragraph" w:customStyle="1" w:styleId="30E80973A252405FBDCFB0E8EBB9C9C3">
    <w:name w:val="30E80973A252405FBDCFB0E8EBB9C9C3"/>
    <w:rsid w:val="006777EE"/>
  </w:style>
  <w:style w:type="paragraph" w:customStyle="1" w:styleId="317668EB5DDF46E283D6CF28E0556AAB">
    <w:name w:val="317668EB5DDF46E283D6CF28E0556AAB"/>
    <w:rsid w:val="006777EE"/>
  </w:style>
  <w:style w:type="paragraph" w:customStyle="1" w:styleId="8C6E4C0F08CD4E9393CFFC2B866538E6">
    <w:name w:val="8C6E4C0F08CD4E9393CFFC2B866538E6"/>
    <w:rsid w:val="006777EE"/>
  </w:style>
  <w:style w:type="paragraph" w:customStyle="1" w:styleId="8F83BF85C28649638713F1B284BC7149">
    <w:name w:val="8F83BF85C28649638713F1B284BC7149"/>
    <w:rsid w:val="006777EE"/>
  </w:style>
  <w:style w:type="paragraph" w:customStyle="1" w:styleId="EC74E70D2F2E4CBABB56108B80A75B55">
    <w:name w:val="EC74E70D2F2E4CBABB56108B80A75B55"/>
    <w:rsid w:val="006777EE"/>
  </w:style>
  <w:style w:type="paragraph" w:customStyle="1" w:styleId="931ABE6D36534629BF17808AB70423D3">
    <w:name w:val="931ABE6D36534629BF17808AB70423D3"/>
    <w:rsid w:val="006777EE"/>
  </w:style>
  <w:style w:type="paragraph" w:customStyle="1" w:styleId="4740BA9A9B474DE9A72AB316ED23EB2A">
    <w:name w:val="4740BA9A9B474DE9A72AB316ED23EB2A"/>
    <w:rsid w:val="006777EE"/>
  </w:style>
  <w:style w:type="paragraph" w:customStyle="1" w:styleId="902EEF5145404F12A19B97E188531238">
    <w:name w:val="902EEF5145404F12A19B97E188531238"/>
    <w:rsid w:val="006777EE"/>
  </w:style>
  <w:style w:type="paragraph" w:customStyle="1" w:styleId="827569054E484D8E9CCACC2FD2416D42">
    <w:name w:val="827569054E484D8E9CCACC2FD2416D42"/>
    <w:rsid w:val="006777EE"/>
  </w:style>
  <w:style w:type="paragraph" w:customStyle="1" w:styleId="2E7A326BCDEA440D875E7E7801D7A398">
    <w:name w:val="2E7A326BCDEA440D875E7E7801D7A398"/>
    <w:rsid w:val="006777EE"/>
  </w:style>
  <w:style w:type="paragraph" w:customStyle="1" w:styleId="92845BF7FEF24649AD92D2A4DE37DE42">
    <w:name w:val="92845BF7FEF24649AD92D2A4DE37DE42"/>
    <w:rsid w:val="006777EE"/>
  </w:style>
  <w:style w:type="paragraph" w:customStyle="1" w:styleId="9EBBB173429D418BB24FEA4A79D0CA6D">
    <w:name w:val="9EBBB173429D418BB24FEA4A79D0CA6D"/>
    <w:rsid w:val="006777EE"/>
  </w:style>
  <w:style w:type="paragraph" w:customStyle="1" w:styleId="E1C46EF19AF5491283608E44BFC62B05">
    <w:name w:val="E1C46EF19AF5491283608E44BFC62B05"/>
    <w:rsid w:val="006777EE"/>
  </w:style>
  <w:style w:type="paragraph" w:customStyle="1" w:styleId="9C936272A4FF4F7E86879B3B876B2974">
    <w:name w:val="9C936272A4FF4F7E86879B3B876B2974"/>
    <w:rsid w:val="006777EE"/>
  </w:style>
  <w:style w:type="paragraph" w:customStyle="1" w:styleId="8DC0B8D7D0FC4AF88312AB2BFB19C3F4">
    <w:name w:val="8DC0B8D7D0FC4AF88312AB2BFB19C3F4"/>
    <w:rsid w:val="006777EE"/>
  </w:style>
  <w:style w:type="paragraph" w:customStyle="1" w:styleId="9FC8D18E99FC4D3CAEE2C8D6BC48878F">
    <w:name w:val="9FC8D18E99FC4D3CAEE2C8D6BC48878F"/>
    <w:rsid w:val="006777EE"/>
  </w:style>
  <w:style w:type="paragraph" w:customStyle="1" w:styleId="C486C67582C8432EBE66BB965D567A39">
    <w:name w:val="C486C67582C8432EBE66BB965D567A39"/>
    <w:rsid w:val="006777EE"/>
  </w:style>
  <w:style w:type="paragraph" w:customStyle="1" w:styleId="A37DE24E6C6845D183A82E0FE9956121">
    <w:name w:val="A37DE24E6C6845D183A82E0FE9956121"/>
    <w:rsid w:val="006777EE"/>
  </w:style>
  <w:style w:type="paragraph" w:customStyle="1" w:styleId="05471D6C706C4B6390ECD45719DD7150">
    <w:name w:val="05471D6C706C4B6390ECD45719DD7150"/>
    <w:rsid w:val="006777EE"/>
  </w:style>
  <w:style w:type="paragraph" w:customStyle="1" w:styleId="7ABB23A4C359475E829084BE9E18A02F">
    <w:name w:val="7ABB23A4C359475E829084BE9E18A02F"/>
    <w:rsid w:val="006777EE"/>
  </w:style>
  <w:style w:type="paragraph" w:customStyle="1" w:styleId="30FB090D2EAB4FBCBDE8F1F593EBDD91">
    <w:name w:val="30FB090D2EAB4FBCBDE8F1F593EBDD91"/>
    <w:rsid w:val="006777EE"/>
  </w:style>
  <w:style w:type="paragraph" w:customStyle="1" w:styleId="0B32D105EF8745959A04372757F2DD21">
    <w:name w:val="0B32D105EF8745959A04372757F2DD21"/>
    <w:rsid w:val="006777EE"/>
  </w:style>
  <w:style w:type="paragraph" w:customStyle="1" w:styleId="4AA0FECEEDAF44599776118C852A258F">
    <w:name w:val="4AA0FECEEDAF44599776118C852A258F"/>
    <w:rsid w:val="006777EE"/>
  </w:style>
  <w:style w:type="paragraph" w:customStyle="1" w:styleId="3BB688AE788B433CB30319C674A9D2F01">
    <w:name w:val="3BB688AE788B433CB30319C674A9D2F0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0E47445708D42BBA1B837003D717E881">
    <w:name w:val="20E47445708D42BBA1B837003D717E88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62B1EC5F9B849CD9FE76ED721F387711">
    <w:name w:val="E62B1EC5F9B849CD9FE76ED721F3877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12909470464D19A618CDDB5DA3646D1">
    <w:name w:val="F312909470464D19A618CDDB5DA3646D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E1A83689DB74BCE9DCAF47B04E83A861">
    <w:name w:val="4E1A83689DB74BCE9DCAF47B04E83A86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CB1B36714DF47A3A230D35423AD357C1">
    <w:name w:val="BCB1B36714DF47A3A230D35423AD357C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9618740DB34F88B7EAEF49E7EC4CE11">
    <w:name w:val="919618740DB34F88B7EAEF49E7EC4CE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D5E25DF9B2740119045F1A3174480CC1">
    <w:name w:val="2D5E25DF9B2740119045F1A3174480CC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2">
    <w:name w:val="02A73C8C767A4CD5A3F5B35B7687733E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2">
    <w:name w:val="B95CF1A4083340E6886EE29DC2ED2473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EBA26E4BC4540A88857EEC71E7D4C651">
    <w:name w:val="CEBA26E4BC4540A88857EEC71E7D4C6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59E27385F540A191A40165CFA380CF1">
    <w:name w:val="1059E27385F540A191A40165CFA380C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31D0AC7E3BB4689B16C12CC6DAA21DE1">
    <w:name w:val="731D0AC7E3BB4689B16C12CC6DAA21DE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9AC5AF273874B7E97A8047FC442F7101">
    <w:name w:val="D9AC5AF273874B7E97A8047FC442F710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0ED9D28E644CA091E2C32F5409BED11">
    <w:name w:val="A60ED9D28E644CA091E2C32F5409BED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247692D65DC49C2AA91536E45F65E641">
    <w:name w:val="5247692D65DC49C2AA91536E45F65E64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4FAC181F88441C295C8A9F516E88A251">
    <w:name w:val="B4FAC181F88441C295C8A9F516E88A2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E92243ED364A93AAFF87117B0E14BB1">
    <w:name w:val="CDE92243ED364A93AAFF87117B0E14BB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ACB865D3D84BBE9F7BE97F407ED9151">
    <w:name w:val="82ACB865D3D84BBE9F7BE97F407ED91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21A4358B5E24CE39661163C59AC64271">
    <w:name w:val="321A4358B5E24CE39661163C59AC6427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AA0FECEEDAF44599776118C852A258F1">
    <w:name w:val="4AA0FECEEDAF44599776118C852A258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37DE24E6C6845D183A82E0FE99561211">
    <w:name w:val="A37DE24E6C6845D183A82E0FE995612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C46EF19AF5491283608E44BFC62B051">
    <w:name w:val="E1C46EF19AF5491283608E44BFC62B0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02EEF5145404F12A19B97E1885312381">
    <w:name w:val="902EEF5145404F12A19B97E188531238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C6E4C0F08CD4E9393CFFC2B866538E61">
    <w:name w:val="8C6E4C0F08CD4E9393CFFC2B866538E6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135A637FEE467BADA22AC52A7F9F4F1">
    <w:name w:val="9F135A637FEE467BADA22AC52A7F9F4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F0B6C53BE1A4F8FAA9AF6AF8F7560EE1">
    <w:name w:val="EF0B6C53BE1A4F8FAA9AF6AF8F7560EE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5471D6C706C4B6390ECD45719DD71501">
    <w:name w:val="05471D6C706C4B6390ECD45719DD7150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C936272A4FF4F7E86879B3B876B29741">
    <w:name w:val="9C936272A4FF4F7E86879B3B876B2974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7569054E484D8E9CCACC2FD2416D421">
    <w:name w:val="827569054E484D8E9CCACC2FD2416D42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F83BF85C28649638713F1B284BC71491">
    <w:name w:val="8F83BF85C28649638713F1B284BC7149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9B51681433F4A0BA36C460DF611F3061">
    <w:name w:val="A9B51681433F4A0BA36C460DF611F306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879813E3164C4B91A25E49F71626D51">
    <w:name w:val="D7879813E3164C4B91A25E49F71626D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ABB23A4C359475E829084BE9E18A02F1">
    <w:name w:val="7ABB23A4C359475E829084BE9E18A02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C0B8D7D0FC4AF88312AB2BFB19C3F41">
    <w:name w:val="8DC0B8D7D0FC4AF88312AB2BFB19C3F4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E7A326BCDEA440D875E7E7801D7A3981">
    <w:name w:val="2E7A326BCDEA440D875E7E7801D7A398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C74E70D2F2E4CBABB56108B80A75B551">
    <w:name w:val="EC74E70D2F2E4CBABB56108B80A75B55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49460C6E7244369A01C538F28BE01BB1">
    <w:name w:val="749460C6E7244369A01C538F28BE01BB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98ADED6F4474F1990CA4D52F45E561D1">
    <w:name w:val="098ADED6F4474F1990CA4D52F45E561D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FB090D2EAB4FBCBDE8F1F593EBDD911">
    <w:name w:val="30FB090D2EAB4FBCBDE8F1F593EBDD9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C8D18E99FC4D3CAEE2C8D6BC48878F1">
    <w:name w:val="9FC8D18E99FC4D3CAEE2C8D6BC48878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2845BF7FEF24649AD92D2A4DE37DE421">
    <w:name w:val="92845BF7FEF24649AD92D2A4DE37DE42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1ABE6D36534629BF17808AB70423D31">
    <w:name w:val="931ABE6D36534629BF17808AB70423D3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E80973A252405FBDCFB0E8EBB9C9C31">
    <w:name w:val="30E80973A252405FBDCFB0E8EBB9C9C3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6C7DAE9A534C1793BAD078C1718B031">
    <w:name w:val="C46C7DAE9A534C1793BAD078C1718B03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B32D105EF8745959A04372757F2DD211">
    <w:name w:val="0B32D105EF8745959A04372757F2DD2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86C67582C8432EBE66BB965D567A391">
    <w:name w:val="C486C67582C8432EBE66BB965D567A39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BBB173429D418BB24FEA4A79D0CA6D1">
    <w:name w:val="9EBBB173429D418BB24FEA4A79D0CA6D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40BA9A9B474DE9A72AB316ED23EB2A1">
    <w:name w:val="4740BA9A9B474DE9A72AB316ED23EB2A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7668EB5DDF46E283D6CF28E0556AAB1">
    <w:name w:val="317668EB5DDF46E283D6CF28E0556AAB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1E172B1D5543C08D156906354B82B31">
    <w:name w:val="A51E172B1D5543C08D156906354B82B3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E4D4A553DE49F88D1CE84E198B0B8F">
    <w:name w:val="EBE4D4A553DE49F88D1CE84E198B0B8F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B66EE1162EE49AD83FF7EB28A5FAFCD">
    <w:name w:val="8B66EE1162EE49AD83FF7EB28A5FAFCD"/>
    <w:rsid w:val="006777EE"/>
  </w:style>
  <w:style w:type="paragraph" w:customStyle="1" w:styleId="6D96FDEB2A7145FFB861C9780DB4895C">
    <w:name w:val="6D96FDEB2A7145FFB861C9780DB4895C"/>
    <w:rsid w:val="006777EE"/>
  </w:style>
  <w:style w:type="paragraph" w:customStyle="1" w:styleId="F09856D7B2C64617B97C72999AA41ED3">
    <w:name w:val="F09856D7B2C64617B97C72999AA41ED3"/>
    <w:rsid w:val="006777EE"/>
  </w:style>
  <w:style w:type="paragraph" w:customStyle="1" w:styleId="246DC25AFC40433698EB37B25F60F3F1">
    <w:name w:val="246DC25AFC40433698EB37B25F60F3F1"/>
    <w:rsid w:val="006777EE"/>
  </w:style>
  <w:style w:type="paragraph" w:customStyle="1" w:styleId="C4A0F32FAF1E48DD81F8D5F60784B9D2">
    <w:name w:val="C4A0F32FAF1E48DD81F8D5F60784B9D2"/>
    <w:rsid w:val="006777EE"/>
  </w:style>
  <w:style w:type="paragraph" w:customStyle="1" w:styleId="7851DF57B29A406D91D54C34A318EA7E">
    <w:name w:val="7851DF57B29A406D91D54C34A318EA7E"/>
    <w:rsid w:val="006777EE"/>
  </w:style>
  <w:style w:type="paragraph" w:customStyle="1" w:styleId="D8C00082C65D4AB2A9DD48FD117EC6AC">
    <w:name w:val="D8C00082C65D4AB2A9DD48FD117EC6AC"/>
    <w:rsid w:val="006777EE"/>
  </w:style>
  <w:style w:type="paragraph" w:customStyle="1" w:styleId="48DDAFFBA0D8452C950975239AE81779">
    <w:name w:val="48DDAFFBA0D8452C950975239AE81779"/>
    <w:rsid w:val="006777EE"/>
  </w:style>
  <w:style w:type="paragraph" w:customStyle="1" w:styleId="60B7C84DA4E54B93BA876FC27B575959">
    <w:name w:val="60B7C84DA4E54B93BA876FC27B575959"/>
    <w:rsid w:val="006777EE"/>
  </w:style>
  <w:style w:type="paragraph" w:customStyle="1" w:styleId="DE34673494B1492B8983FF612FBBFA34">
    <w:name w:val="DE34673494B1492B8983FF612FBBFA34"/>
    <w:rsid w:val="006777EE"/>
  </w:style>
  <w:style w:type="paragraph" w:customStyle="1" w:styleId="BE95432E6E5742FE9960976B6EDEC34B">
    <w:name w:val="BE95432E6E5742FE9960976B6EDEC34B"/>
    <w:rsid w:val="006777EE"/>
  </w:style>
  <w:style w:type="paragraph" w:customStyle="1" w:styleId="E2FDF6FD8494472384816B5A6A089BDE">
    <w:name w:val="E2FDF6FD8494472384816B5A6A089BDE"/>
    <w:rsid w:val="006777EE"/>
  </w:style>
  <w:style w:type="paragraph" w:customStyle="1" w:styleId="E5FC25B9BD20464DA30F83094A03492C">
    <w:name w:val="E5FC25B9BD20464DA30F83094A03492C"/>
    <w:rsid w:val="006777EE"/>
  </w:style>
  <w:style w:type="paragraph" w:customStyle="1" w:styleId="9488EB23F5094F74AB37ABAA362AE3D9">
    <w:name w:val="9488EB23F5094F74AB37ABAA362AE3D9"/>
    <w:rsid w:val="006777EE"/>
  </w:style>
  <w:style w:type="paragraph" w:customStyle="1" w:styleId="168D0C56F742492A91CF46762C141990">
    <w:name w:val="168D0C56F742492A91CF46762C141990"/>
    <w:rsid w:val="006777EE"/>
  </w:style>
  <w:style w:type="paragraph" w:customStyle="1" w:styleId="5C60FF973C064007B97F95AD10C05C97">
    <w:name w:val="5C60FF973C064007B97F95AD10C05C97"/>
    <w:rsid w:val="006777EE"/>
  </w:style>
  <w:style w:type="paragraph" w:customStyle="1" w:styleId="3BB688AE788B433CB30319C674A9D2F02">
    <w:name w:val="3BB688AE788B433CB30319C674A9D2F0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0E47445708D42BBA1B837003D717E882">
    <w:name w:val="20E47445708D42BBA1B837003D717E88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62B1EC5F9B849CD9FE76ED721F387712">
    <w:name w:val="E62B1EC5F9B849CD9FE76ED721F3877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12909470464D19A618CDDB5DA3646D2">
    <w:name w:val="F312909470464D19A618CDDB5DA3646D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E1A83689DB74BCE9DCAF47B04E83A862">
    <w:name w:val="4E1A83689DB74BCE9DCAF47B04E83A86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CB1B36714DF47A3A230D35423AD357C2">
    <w:name w:val="BCB1B36714DF47A3A230D35423AD357C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9618740DB34F88B7EAEF49E7EC4CE12">
    <w:name w:val="919618740DB34F88B7EAEF49E7EC4CE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D5E25DF9B2740119045F1A3174480CC2">
    <w:name w:val="2D5E25DF9B2740119045F1A3174480CC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3">
    <w:name w:val="02A73C8C767A4CD5A3F5B35B7687733E3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3">
    <w:name w:val="B95CF1A4083340E6886EE29DC2ED24733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EBA26E4BC4540A88857EEC71E7D4C652">
    <w:name w:val="CEBA26E4BC4540A88857EEC71E7D4C6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59E27385F540A191A40165CFA380CF2">
    <w:name w:val="1059E27385F540A191A40165CFA380CF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31D0AC7E3BB4689B16C12CC6DAA21DE2">
    <w:name w:val="731D0AC7E3BB4689B16C12CC6DAA21DE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9AC5AF273874B7E97A8047FC442F7102">
    <w:name w:val="D9AC5AF273874B7E97A8047FC442F710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0ED9D28E644CA091E2C32F5409BED12">
    <w:name w:val="A60ED9D28E644CA091E2C32F5409BED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247692D65DC49C2AA91536E45F65E642">
    <w:name w:val="5247692D65DC49C2AA91536E45F65E64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4FAC181F88441C295C8A9F516E88A252">
    <w:name w:val="B4FAC181F88441C295C8A9F516E88A2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E92243ED364A93AAFF87117B0E14BB2">
    <w:name w:val="CDE92243ED364A93AAFF87117B0E14BB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ACB865D3D84BBE9F7BE97F407ED9152">
    <w:name w:val="82ACB865D3D84BBE9F7BE97F407ED91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21A4358B5E24CE39661163C59AC64272">
    <w:name w:val="321A4358B5E24CE39661163C59AC6427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AA0FECEEDAF44599776118C852A258F2">
    <w:name w:val="4AA0FECEEDAF44599776118C852A258F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37DE24E6C6845D183A82E0FE99561212">
    <w:name w:val="A37DE24E6C6845D183A82E0FE995612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C46EF19AF5491283608E44BFC62B052">
    <w:name w:val="E1C46EF19AF5491283608E44BFC62B0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02EEF5145404F12A19B97E1885312382">
    <w:name w:val="902EEF5145404F12A19B97E188531238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C6E4C0F08CD4E9393CFFC2B866538E62">
    <w:name w:val="8C6E4C0F08CD4E9393CFFC2B866538E6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135A637FEE467BADA22AC52A7F9F4F2">
    <w:name w:val="9F135A637FEE467BADA22AC52A7F9F4F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F0B6C53BE1A4F8FAA9AF6AF8F7560EE2">
    <w:name w:val="EF0B6C53BE1A4F8FAA9AF6AF8F7560EE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B66EE1162EE49AD83FF7EB28A5FAFCD1">
    <w:name w:val="8B66EE1162EE49AD83FF7EB28A5FAFCD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5471D6C706C4B6390ECD45719DD71502">
    <w:name w:val="05471D6C706C4B6390ECD45719DD7150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C936272A4FF4F7E86879B3B876B29742">
    <w:name w:val="9C936272A4FF4F7E86879B3B876B2974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7569054E484D8E9CCACC2FD2416D422">
    <w:name w:val="827569054E484D8E9CCACC2FD2416D42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F83BF85C28649638713F1B284BC71492">
    <w:name w:val="8F83BF85C28649638713F1B284BC7149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9B51681433F4A0BA36C460DF611F3062">
    <w:name w:val="A9B51681433F4A0BA36C460DF611F306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879813E3164C4B91A25E49F71626D52">
    <w:name w:val="D7879813E3164C4B91A25E49F71626D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D96FDEB2A7145FFB861C9780DB4895C1">
    <w:name w:val="6D96FDEB2A7145FFB861C9780DB4895C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ABB23A4C359475E829084BE9E18A02F2">
    <w:name w:val="7ABB23A4C359475E829084BE9E18A02F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C0B8D7D0FC4AF88312AB2BFB19C3F42">
    <w:name w:val="8DC0B8D7D0FC4AF88312AB2BFB19C3F4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E7A326BCDEA440D875E7E7801D7A3982">
    <w:name w:val="2E7A326BCDEA440D875E7E7801D7A398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C74E70D2F2E4CBABB56108B80A75B552">
    <w:name w:val="EC74E70D2F2E4CBABB56108B80A75B55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49460C6E7244369A01C538F28BE01BB2">
    <w:name w:val="749460C6E7244369A01C538F28BE01BB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98ADED6F4474F1990CA4D52F45E561D2">
    <w:name w:val="098ADED6F4474F1990CA4D52F45E561D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09856D7B2C64617B97C72999AA41ED31">
    <w:name w:val="F09856D7B2C64617B97C72999AA41ED3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FB090D2EAB4FBCBDE8F1F593EBDD912">
    <w:name w:val="30FB090D2EAB4FBCBDE8F1F593EBDD9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C8D18E99FC4D3CAEE2C8D6BC48878F2">
    <w:name w:val="9FC8D18E99FC4D3CAEE2C8D6BC48878F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2845BF7FEF24649AD92D2A4DE37DE422">
    <w:name w:val="92845BF7FEF24649AD92D2A4DE37DE42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1ABE6D36534629BF17808AB70423D32">
    <w:name w:val="931ABE6D36534629BF17808AB70423D3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E80973A252405FBDCFB0E8EBB9C9C32">
    <w:name w:val="30E80973A252405FBDCFB0E8EBB9C9C3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6C7DAE9A534C1793BAD078C1718B032">
    <w:name w:val="C46C7DAE9A534C1793BAD078C1718B03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6DC25AFC40433698EB37B25F60F3F11">
    <w:name w:val="246DC25AFC40433698EB37B25F60F3F1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B32D105EF8745959A04372757F2DD212">
    <w:name w:val="0B32D105EF8745959A04372757F2DD21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86C67582C8432EBE66BB965D567A392">
    <w:name w:val="C486C67582C8432EBE66BB965D567A39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BBB173429D418BB24FEA4A79D0CA6D2">
    <w:name w:val="9EBBB173429D418BB24FEA4A79D0CA6D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40BA9A9B474DE9A72AB316ED23EB2A2">
    <w:name w:val="4740BA9A9B474DE9A72AB316ED23EB2A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7668EB5DDF46E283D6CF28E0556AAB2">
    <w:name w:val="317668EB5DDF46E283D6CF28E0556AAB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1E172B1D5543C08D156906354B82B32">
    <w:name w:val="A51E172B1D5543C08D156906354B82B32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E4D4A553DE49F88D1CE84E198B0B8F1">
    <w:name w:val="EBE4D4A553DE49F88D1CE84E198B0B8F1"/>
    <w:rsid w:val="006777EE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011D32244A406191DDDBE502A82B51">
    <w:name w:val="4F011D32244A406191DDDBE502A82B51"/>
    <w:rsid w:val="006777EE"/>
  </w:style>
  <w:style w:type="paragraph" w:customStyle="1" w:styleId="A8A14CDBA81C498D9A3FA557C8883FA0">
    <w:name w:val="A8A14CDBA81C498D9A3FA557C8883FA0"/>
    <w:rsid w:val="006777EE"/>
  </w:style>
  <w:style w:type="paragraph" w:customStyle="1" w:styleId="9905DCA91EC041CD90C5EB79B972AD2A">
    <w:name w:val="9905DCA91EC041CD90C5EB79B972AD2A"/>
    <w:rsid w:val="006777EE"/>
  </w:style>
  <w:style w:type="paragraph" w:customStyle="1" w:styleId="7DAA9C05A5B54D2DA2AE4064C552002A">
    <w:name w:val="7DAA9C05A5B54D2DA2AE4064C552002A"/>
    <w:rsid w:val="006777EE"/>
  </w:style>
  <w:style w:type="paragraph" w:customStyle="1" w:styleId="E58E3314BE524890B132825B1186B622">
    <w:name w:val="E58E3314BE524890B132825B1186B622"/>
    <w:rsid w:val="006777EE"/>
  </w:style>
  <w:style w:type="paragraph" w:customStyle="1" w:styleId="EAC90F48C12941C79D3D06455ADE97DA">
    <w:name w:val="EAC90F48C12941C79D3D06455ADE97DA"/>
    <w:rsid w:val="006777EE"/>
  </w:style>
  <w:style w:type="paragraph" w:customStyle="1" w:styleId="9A1F63A47CBE4B8F9C6B14134685AF39">
    <w:name w:val="9A1F63A47CBE4B8F9C6B14134685AF39"/>
    <w:rsid w:val="006777EE"/>
  </w:style>
  <w:style w:type="paragraph" w:customStyle="1" w:styleId="21AA087CBB5844CD8D36B2FAD756AAFA">
    <w:name w:val="21AA087CBB5844CD8D36B2FAD756AAFA"/>
    <w:rsid w:val="006777EE"/>
  </w:style>
  <w:style w:type="paragraph" w:customStyle="1" w:styleId="782A8EB8F08448DB805AE8D0411381E5">
    <w:name w:val="782A8EB8F08448DB805AE8D0411381E5"/>
    <w:rsid w:val="006777EE"/>
  </w:style>
  <w:style w:type="paragraph" w:customStyle="1" w:styleId="1C25A6F7989847C48BC723D4975C0CC6">
    <w:name w:val="1C25A6F7989847C48BC723D4975C0CC6"/>
    <w:rsid w:val="006777EE"/>
  </w:style>
  <w:style w:type="paragraph" w:customStyle="1" w:styleId="9125BDC9D87D49148B52A54D8BC13112">
    <w:name w:val="9125BDC9D87D49148B52A54D8BC13112"/>
    <w:rsid w:val="006777EE"/>
  </w:style>
  <w:style w:type="paragraph" w:customStyle="1" w:styleId="F993EDF7BF3E46C0923BC8571F8E52A4">
    <w:name w:val="F993EDF7BF3E46C0923BC8571F8E52A4"/>
    <w:rsid w:val="006777EE"/>
  </w:style>
  <w:style w:type="paragraph" w:customStyle="1" w:styleId="03F908B1E40E425A8A49EF78F3E3BA03">
    <w:name w:val="03F908B1E40E425A8A49EF78F3E3BA03"/>
    <w:rsid w:val="006777EE"/>
  </w:style>
  <w:style w:type="paragraph" w:customStyle="1" w:styleId="632F8B2130A54E43AC7014E45937B7EB">
    <w:name w:val="632F8B2130A54E43AC7014E45937B7EB"/>
    <w:rsid w:val="006777EE"/>
  </w:style>
  <w:style w:type="paragraph" w:customStyle="1" w:styleId="77411CBEE9B64F07B3873E21C4DE0211">
    <w:name w:val="77411CBEE9B64F07B3873E21C4DE0211"/>
    <w:rsid w:val="006777EE"/>
  </w:style>
  <w:style w:type="paragraph" w:customStyle="1" w:styleId="71AB326DBAC2442D981B47877A751741">
    <w:name w:val="71AB326DBAC2442D981B47877A751741"/>
    <w:rsid w:val="006777EE"/>
  </w:style>
  <w:style w:type="paragraph" w:customStyle="1" w:styleId="B3626ADE080F403E9D535784626904A3">
    <w:name w:val="B3626ADE080F403E9D535784626904A3"/>
    <w:rsid w:val="006777EE"/>
  </w:style>
  <w:style w:type="paragraph" w:customStyle="1" w:styleId="31BCD8E40F62482287B9158CAE5A3F64">
    <w:name w:val="31BCD8E40F62482287B9158CAE5A3F64"/>
    <w:rsid w:val="006777EE"/>
  </w:style>
  <w:style w:type="paragraph" w:customStyle="1" w:styleId="240BBBCE292141719AC12F2993A99872">
    <w:name w:val="240BBBCE292141719AC12F2993A99872"/>
    <w:rsid w:val="006777EE"/>
  </w:style>
  <w:style w:type="paragraph" w:customStyle="1" w:styleId="890507D02E5F422C9C9DF525B32318CB">
    <w:name w:val="890507D02E5F422C9C9DF525B32318CB"/>
    <w:rsid w:val="006777EE"/>
  </w:style>
  <w:style w:type="paragraph" w:customStyle="1" w:styleId="AA599B8871ED46ED99DB55911AE52B28">
    <w:name w:val="AA599B8871ED46ED99DB55911AE52B28"/>
    <w:rsid w:val="006777EE"/>
  </w:style>
  <w:style w:type="paragraph" w:customStyle="1" w:styleId="F44ABADB1C2545A99AACC964096F1362">
    <w:name w:val="F44ABADB1C2545A99AACC964096F1362"/>
    <w:rsid w:val="006777EE"/>
  </w:style>
  <w:style w:type="paragraph" w:customStyle="1" w:styleId="FBED2D90A80048C8912135EE2ECE03E3">
    <w:name w:val="FBED2D90A80048C8912135EE2ECE03E3"/>
    <w:rsid w:val="006777EE"/>
  </w:style>
  <w:style w:type="paragraph" w:customStyle="1" w:styleId="F4FE5D541AE94295A8DCC2A29916E04C">
    <w:name w:val="F4FE5D541AE94295A8DCC2A29916E04C"/>
    <w:rsid w:val="006777EE"/>
  </w:style>
  <w:style w:type="paragraph" w:customStyle="1" w:styleId="F28DE7A7BD2645639989A185F744AFA3">
    <w:name w:val="F28DE7A7BD2645639989A185F744AFA3"/>
    <w:rsid w:val="006777EE"/>
  </w:style>
  <w:style w:type="paragraph" w:customStyle="1" w:styleId="AA14761342C945579D19BE8B0285936D">
    <w:name w:val="AA14761342C945579D19BE8B0285936D"/>
    <w:rsid w:val="006777EE"/>
  </w:style>
  <w:style w:type="paragraph" w:customStyle="1" w:styleId="C13B141F45294645A5932A897357252D">
    <w:name w:val="C13B141F45294645A5932A897357252D"/>
    <w:rsid w:val="006777EE"/>
  </w:style>
  <w:style w:type="paragraph" w:customStyle="1" w:styleId="08DE1454E59049D28776D0172997F263">
    <w:name w:val="08DE1454E59049D28776D0172997F263"/>
    <w:rsid w:val="006777EE"/>
  </w:style>
  <w:style w:type="paragraph" w:customStyle="1" w:styleId="8679A6ACDA294DDFAEC1F0D481AA5E5E">
    <w:name w:val="8679A6ACDA294DDFAEC1F0D481AA5E5E"/>
    <w:rsid w:val="006777EE"/>
  </w:style>
  <w:style w:type="paragraph" w:customStyle="1" w:styleId="E90B2683D68E4E23AD80F998D1BD0104">
    <w:name w:val="E90B2683D68E4E23AD80F998D1BD0104"/>
    <w:rsid w:val="006777EE"/>
  </w:style>
  <w:style w:type="paragraph" w:customStyle="1" w:styleId="1139381DB6924876B6C0A67F59CEFE6F">
    <w:name w:val="1139381DB6924876B6C0A67F59CEFE6F"/>
    <w:rsid w:val="006777EE"/>
  </w:style>
  <w:style w:type="paragraph" w:customStyle="1" w:styleId="84C282036EC8414E9202033286950A57">
    <w:name w:val="84C282036EC8414E9202033286950A57"/>
    <w:rsid w:val="006777EE"/>
  </w:style>
  <w:style w:type="paragraph" w:customStyle="1" w:styleId="3E1B1759276849288C39564102AFB548">
    <w:name w:val="3E1B1759276849288C39564102AFB548"/>
    <w:rsid w:val="006777EE"/>
  </w:style>
  <w:style w:type="paragraph" w:customStyle="1" w:styleId="1D35AC888EE441DD9E925D78B8E2BBFB">
    <w:name w:val="1D35AC888EE441DD9E925D78B8E2BBFB"/>
    <w:rsid w:val="006777EE"/>
  </w:style>
  <w:style w:type="paragraph" w:customStyle="1" w:styleId="3BBD35FDD19341B7A24D8FDFA62903F0">
    <w:name w:val="3BBD35FDD19341B7A24D8FDFA62903F0"/>
    <w:rsid w:val="006777EE"/>
  </w:style>
  <w:style w:type="paragraph" w:customStyle="1" w:styleId="881B557A05E94AC7B7D310BB44519D70">
    <w:name w:val="881B557A05E94AC7B7D310BB44519D70"/>
    <w:rsid w:val="006777EE"/>
  </w:style>
  <w:style w:type="paragraph" w:customStyle="1" w:styleId="569608AEEE584461AD2941FBC0096745">
    <w:name w:val="569608AEEE584461AD2941FBC0096745"/>
    <w:rsid w:val="006777EE"/>
  </w:style>
  <w:style w:type="paragraph" w:customStyle="1" w:styleId="D835ACD31FEE411C9DE95DBB7EF86586">
    <w:name w:val="D835ACD31FEE411C9DE95DBB7EF86586"/>
    <w:rsid w:val="006777EE"/>
  </w:style>
  <w:style w:type="paragraph" w:customStyle="1" w:styleId="4F1765C53F2543499BE309B6CC56C268">
    <w:name w:val="4F1765C53F2543499BE309B6CC56C268"/>
    <w:rsid w:val="006777EE"/>
  </w:style>
  <w:style w:type="paragraph" w:customStyle="1" w:styleId="7DAFD1731F024F6E92894C47F09174FD">
    <w:name w:val="7DAFD1731F024F6E92894C47F09174FD"/>
    <w:rsid w:val="006777EE"/>
  </w:style>
  <w:style w:type="paragraph" w:customStyle="1" w:styleId="21E85DD5ED99488CB9A35D6354ABA83E">
    <w:name w:val="21E85DD5ED99488CB9A35D6354ABA83E"/>
    <w:rsid w:val="006777EE"/>
  </w:style>
  <w:style w:type="paragraph" w:customStyle="1" w:styleId="47AB1AD8BCFB47FEA64CE170A3548B48">
    <w:name w:val="47AB1AD8BCFB47FEA64CE170A3548B48"/>
    <w:rsid w:val="006777EE"/>
  </w:style>
  <w:style w:type="paragraph" w:customStyle="1" w:styleId="CEB42F8F13884F5182A1B15C2D0B3B3E">
    <w:name w:val="CEB42F8F13884F5182A1B15C2D0B3B3E"/>
    <w:rsid w:val="006777EE"/>
  </w:style>
  <w:style w:type="paragraph" w:customStyle="1" w:styleId="EB5A2E43E93B49EEAB635737B59F4109">
    <w:name w:val="EB5A2E43E93B49EEAB635737B59F4109"/>
    <w:rsid w:val="006777EE"/>
  </w:style>
  <w:style w:type="paragraph" w:customStyle="1" w:styleId="C124A4286AAC449F8532448189165D75">
    <w:name w:val="C124A4286AAC449F8532448189165D75"/>
    <w:rsid w:val="006777EE"/>
  </w:style>
  <w:style w:type="paragraph" w:customStyle="1" w:styleId="D2FBE22C31E44364BEDBE8D81BBC45F4">
    <w:name w:val="D2FBE22C31E44364BEDBE8D81BBC45F4"/>
    <w:rsid w:val="006777EE"/>
  </w:style>
  <w:style w:type="paragraph" w:customStyle="1" w:styleId="2F2E83D7FF0F405AAC36BF770213782A">
    <w:name w:val="2F2E83D7FF0F405AAC36BF770213782A"/>
    <w:rsid w:val="006777EE"/>
  </w:style>
  <w:style w:type="paragraph" w:customStyle="1" w:styleId="CC80C992616E4663BD626EE18CBD6143">
    <w:name w:val="CC80C992616E4663BD626EE18CBD6143"/>
    <w:rsid w:val="006777EE"/>
  </w:style>
  <w:style w:type="paragraph" w:customStyle="1" w:styleId="F94D452B3E344318A4BAADD0B7E0C502">
    <w:name w:val="F94D452B3E344318A4BAADD0B7E0C502"/>
    <w:rsid w:val="006777EE"/>
  </w:style>
  <w:style w:type="paragraph" w:customStyle="1" w:styleId="706FCFFFCBB3479388AD5750B7A7B60E">
    <w:name w:val="706FCFFFCBB3479388AD5750B7A7B60E"/>
    <w:rsid w:val="006777EE"/>
  </w:style>
  <w:style w:type="paragraph" w:customStyle="1" w:styleId="8C1949B76E5F460AB9532BD54A88C487">
    <w:name w:val="8C1949B76E5F460AB9532BD54A88C487"/>
    <w:rsid w:val="006777EE"/>
  </w:style>
  <w:style w:type="paragraph" w:customStyle="1" w:styleId="5405CB24ED8644359D2205921D1B3F12">
    <w:name w:val="5405CB24ED8644359D2205921D1B3F12"/>
    <w:rsid w:val="006777EE"/>
  </w:style>
  <w:style w:type="paragraph" w:customStyle="1" w:styleId="1C866B6417214BEEB6146ACE15129DD8">
    <w:name w:val="1C866B6417214BEEB6146ACE15129DD8"/>
    <w:rsid w:val="006777EE"/>
  </w:style>
  <w:style w:type="paragraph" w:customStyle="1" w:styleId="48ABC4B7F73247E8BF21C2A1C5E5B0F6">
    <w:name w:val="48ABC4B7F73247E8BF21C2A1C5E5B0F6"/>
    <w:rsid w:val="006777EE"/>
  </w:style>
  <w:style w:type="paragraph" w:customStyle="1" w:styleId="F17497BBDA414FF5B728394B9FDF622B">
    <w:name w:val="F17497BBDA414FF5B728394B9FDF622B"/>
    <w:rsid w:val="006777EE"/>
  </w:style>
  <w:style w:type="paragraph" w:customStyle="1" w:styleId="DFCE6702997A4DA185A1F36BAF8EFD5A">
    <w:name w:val="DFCE6702997A4DA185A1F36BAF8EFD5A"/>
    <w:rsid w:val="006777EE"/>
  </w:style>
  <w:style w:type="paragraph" w:customStyle="1" w:styleId="762F87C4C120485FB9CF675353CFDE09">
    <w:name w:val="762F87C4C120485FB9CF675353CFDE09"/>
    <w:rsid w:val="006777EE"/>
  </w:style>
  <w:style w:type="paragraph" w:customStyle="1" w:styleId="298400AE28254B53B79046C58E038131">
    <w:name w:val="298400AE28254B53B79046C58E038131"/>
    <w:rsid w:val="006777EE"/>
  </w:style>
  <w:style w:type="paragraph" w:customStyle="1" w:styleId="9DF3D149AB804946B01FFA07ADB0257D">
    <w:name w:val="9DF3D149AB804946B01FFA07ADB0257D"/>
    <w:rsid w:val="006777EE"/>
  </w:style>
  <w:style w:type="paragraph" w:customStyle="1" w:styleId="530DA42A084F47A0BDAA246427991EC1">
    <w:name w:val="530DA42A084F47A0BDAA246427991EC1"/>
    <w:rsid w:val="006777EE"/>
  </w:style>
  <w:style w:type="paragraph" w:customStyle="1" w:styleId="E73BFDBAB5254506B911DE8A9715FC23">
    <w:name w:val="E73BFDBAB5254506B911DE8A9715FC23"/>
    <w:rsid w:val="006777EE"/>
  </w:style>
  <w:style w:type="paragraph" w:customStyle="1" w:styleId="CD890E1B31DD47789DEB72D53DC625CB">
    <w:name w:val="CD890E1B31DD47789DEB72D53DC625CB"/>
    <w:rsid w:val="006777EE"/>
  </w:style>
  <w:style w:type="paragraph" w:customStyle="1" w:styleId="0ECA8BDCED7A496A8F647DF0C0C9B549">
    <w:name w:val="0ECA8BDCED7A496A8F647DF0C0C9B549"/>
    <w:rsid w:val="006777EE"/>
  </w:style>
  <w:style w:type="paragraph" w:customStyle="1" w:styleId="2A674C11B6A740F6BC5F5A567F67B042">
    <w:name w:val="2A674C11B6A740F6BC5F5A567F67B042"/>
    <w:rsid w:val="006777EE"/>
  </w:style>
  <w:style w:type="paragraph" w:customStyle="1" w:styleId="2F4FE211C7AA4816BB4E2F8F1DB25DC9">
    <w:name w:val="2F4FE211C7AA4816BB4E2F8F1DB25DC9"/>
    <w:rsid w:val="006777EE"/>
  </w:style>
  <w:style w:type="paragraph" w:customStyle="1" w:styleId="D41C50DA8BD645DD97C8C95677B37915">
    <w:name w:val="D41C50DA8BD645DD97C8C95677B37915"/>
    <w:rsid w:val="006777EE"/>
  </w:style>
  <w:style w:type="paragraph" w:customStyle="1" w:styleId="DC255A910D534E77AAD60394311E1611">
    <w:name w:val="DC255A910D534E77AAD60394311E1611"/>
    <w:rsid w:val="006777EE"/>
  </w:style>
  <w:style w:type="paragraph" w:customStyle="1" w:styleId="300AA340D3744F54837B70FF4E47E67F">
    <w:name w:val="300AA340D3744F54837B70FF4E47E67F"/>
    <w:rsid w:val="006777EE"/>
  </w:style>
  <w:style w:type="paragraph" w:customStyle="1" w:styleId="B0EA1268F09B45F3BD9D2D05654E5563">
    <w:name w:val="B0EA1268F09B45F3BD9D2D05654E5563"/>
    <w:rsid w:val="006777EE"/>
  </w:style>
  <w:style w:type="paragraph" w:customStyle="1" w:styleId="47F209F8269B46D98767F1A172ED5A72">
    <w:name w:val="47F209F8269B46D98767F1A172ED5A72"/>
    <w:rsid w:val="006777EE"/>
  </w:style>
  <w:style w:type="paragraph" w:customStyle="1" w:styleId="1E924BD5EF5549F69FAA17947A44A9A8">
    <w:name w:val="1E924BD5EF5549F69FAA17947A44A9A8"/>
    <w:rsid w:val="006777EE"/>
  </w:style>
  <w:style w:type="paragraph" w:customStyle="1" w:styleId="228331313E6A44E6BA366D7F1F692A83">
    <w:name w:val="228331313E6A44E6BA366D7F1F692A83"/>
    <w:rsid w:val="006777EE"/>
  </w:style>
  <w:style w:type="paragraph" w:customStyle="1" w:styleId="8E1E2171A3E04383A6EDC5A2EE7E63F7">
    <w:name w:val="8E1E2171A3E04383A6EDC5A2EE7E63F7"/>
    <w:rsid w:val="006777EE"/>
  </w:style>
  <w:style w:type="paragraph" w:customStyle="1" w:styleId="F41E221ACF8448FA81C095D4BA94CF71">
    <w:name w:val="F41E221ACF8448FA81C095D4BA94CF71"/>
    <w:rsid w:val="006777EE"/>
  </w:style>
  <w:style w:type="paragraph" w:customStyle="1" w:styleId="2327C03D29A74BEBA7C2CBDC289F1465">
    <w:name w:val="2327C03D29A74BEBA7C2CBDC289F1465"/>
    <w:rsid w:val="006777EE"/>
  </w:style>
  <w:style w:type="paragraph" w:customStyle="1" w:styleId="68A0414E7E754B23949F10A728598704">
    <w:name w:val="68A0414E7E754B23949F10A728598704"/>
    <w:rsid w:val="006777EE"/>
  </w:style>
  <w:style w:type="paragraph" w:customStyle="1" w:styleId="797E3964C25C48EB9A9274E0A572A640">
    <w:name w:val="797E3964C25C48EB9A9274E0A572A640"/>
    <w:rsid w:val="006777EE"/>
  </w:style>
  <w:style w:type="paragraph" w:customStyle="1" w:styleId="D7F9302608CA465FAD5A16F2FAE30546">
    <w:name w:val="D7F9302608CA465FAD5A16F2FAE30546"/>
    <w:rsid w:val="006777EE"/>
  </w:style>
  <w:style w:type="paragraph" w:customStyle="1" w:styleId="DB8C83FE9B334635BE9A7791C850D423">
    <w:name w:val="DB8C83FE9B334635BE9A7791C850D423"/>
    <w:rsid w:val="006777EE"/>
  </w:style>
  <w:style w:type="paragraph" w:customStyle="1" w:styleId="59402455032C4A5C8F7A46CFF4F1E959">
    <w:name w:val="59402455032C4A5C8F7A46CFF4F1E959"/>
    <w:rsid w:val="006777EE"/>
  </w:style>
  <w:style w:type="paragraph" w:customStyle="1" w:styleId="D8E21B3A958F43C881DC4CCCF8CFF3B0">
    <w:name w:val="D8E21B3A958F43C881DC4CCCF8CFF3B0"/>
    <w:rsid w:val="006777EE"/>
  </w:style>
  <w:style w:type="paragraph" w:customStyle="1" w:styleId="6980611C60D746189C07F0B0DE167641">
    <w:name w:val="6980611C60D746189C07F0B0DE167641"/>
    <w:rsid w:val="006777EE"/>
  </w:style>
  <w:style w:type="paragraph" w:customStyle="1" w:styleId="D37319476CCE40F0BD367D522086B847">
    <w:name w:val="D37319476CCE40F0BD367D522086B847"/>
    <w:rsid w:val="006777EE"/>
  </w:style>
  <w:style w:type="paragraph" w:customStyle="1" w:styleId="CCBBBBEC274A4126BE6046FB22DB2B18">
    <w:name w:val="CCBBBBEC274A4126BE6046FB22DB2B18"/>
    <w:rsid w:val="006777EE"/>
  </w:style>
  <w:style w:type="paragraph" w:customStyle="1" w:styleId="762111C028244EAF9B7BEEBEFEB02C3B">
    <w:name w:val="762111C028244EAF9B7BEEBEFEB02C3B"/>
    <w:rsid w:val="006777EE"/>
  </w:style>
  <w:style w:type="paragraph" w:customStyle="1" w:styleId="4F28C0F516E34EE0B6D9D0CA6F6CAE23">
    <w:name w:val="4F28C0F516E34EE0B6D9D0CA6F6CAE23"/>
    <w:rsid w:val="006777EE"/>
  </w:style>
  <w:style w:type="paragraph" w:customStyle="1" w:styleId="711AA097CB774250BEEC450FB8184A6A">
    <w:name w:val="711AA097CB774250BEEC450FB8184A6A"/>
    <w:rsid w:val="006777EE"/>
  </w:style>
  <w:style w:type="paragraph" w:customStyle="1" w:styleId="72EEAB6DF1074B3DA92DEE72041AE7C5">
    <w:name w:val="72EEAB6DF1074B3DA92DEE72041AE7C5"/>
    <w:rsid w:val="006777EE"/>
  </w:style>
  <w:style w:type="paragraph" w:customStyle="1" w:styleId="705CDF8C5A58469C8AEE119312C7DE6C">
    <w:name w:val="705CDF8C5A58469C8AEE119312C7DE6C"/>
    <w:rsid w:val="006777EE"/>
  </w:style>
  <w:style w:type="paragraph" w:customStyle="1" w:styleId="0C3E952C21914E8098855D9962E7CDEE">
    <w:name w:val="0C3E952C21914E8098855D9962E7CDEE"/>
    <w:rsid w:val="006777EE"/>
  </w:style>
  <w:style w:type="paragraph" w:customStyle="1" w:styleId="F58764B2024F4703A44F515CDF6D108B">
    <w:name w:val="F58764B2024F4703A44F515CDF6D108B"/>
    <w:rsid w:val="006777EE"/>
  </w:style>
  <w:style w:type="paragraph" w:customStyle="1" w:styleId="5D9B8AD6CE434568A9B189CF528A331C">
    <w:name w:val="5D9B8AD6CE434568A9B189CF528A331C"/>
    <w:rsid w:val="006777EE"/>
  </w:style>
  <w:style w:type="paragraph" w:customStyle="1" w:styleId="F3BA1F321C344A509A9437C446A45C40">
    <w:name w:val="F3BA1F321C344A509A9437C446A45C40"/>
    <w:rsid w:val="006777EE"/>
  </w:style>
  <w:style w:type="paragraph" w:customStyle="1" w:styleId="1C5C6D7B68BD4C12904A49740880334E">
    <w:name w:val="1C5C6D7B68BD4C12904A49740880334E"/>
    <w:rsid w:val="006777EE"/>
  </w:style>
  <w:style w:type="paragraph" w:customStyle="1" w:styleId="4F3DFC80D1414D3F9C2A2198D7A66767">
    <w:name w:val="4F3DFC80D1414D3F9C2A2198D7A66767"/>
    <w:rsid w:val="006777EE"/>
  </w:style>
  <w:style w:type="paragraph" w:customStyle="1" w:styleId="6C2410E59ABC4AE8B791988AAB4ED62B">
    <w:name w:val="6C2410E59ABC4AE8B791988AAB4ED62B"/>
    <w:rsid w:val="006777EE"/>
  </w:style>
  <w:style w:type="paragraph" w:customStyle="1" w:styleId="FCE335C9347A4317989FB0AA7F8B8232">
    <w:name w:val="FCE335C9347A4317989FB0AA7F8B8232"/>
    <w:rsid w:val="006777EE"/>
  </w:style>
  <w:style w:type="paragraph" w:customStyle="1" w:styleId="2635FB5D02D6454CB90835102FBF51FB">
    <w:name w:val="2635FB5D02D6454CB90835102FBF51FB"/>
    <w:rsid w:val="006777EE"/>
  </w:style>
  <w:style w:type="paragraph" w:customStyle="1" w:styleId="62F7C994C2DC4406B1C45A468493E845">
    <w:name w:val="62F7C994C2DC4406B1C45A468493E845"/>
    <w:rsid w:val="006777EE"/>
  </w:style>
  <w:style w:type="paragraph" w:customStyle="1" w:styleId="86A2B2DF38274966B378A9CC5750256C">
    <w:name w:val="86A2B2DF38274966B378A9CC5750256C"/>
    <w:rsid w:val="006777EE"/>
  </w:style>
  <w:style w:type="paragraph" w:customStyle="1" w:styleId="4D7B8A290CDB431A8AC7CE535906E45E">
    <w:name w:val="4D7B8A290CDB431A8AC7CE535906E45E"/>
    <w:rsid w:val="006777EE"/>
  </w:style>
  <w:style w:type="paragraph" w:customStyle="1" w:styleId="C75B3FC69A3949B79FE64D2A1E948C6F">
    <w:name w:val="C75B3FC69A3949B79FE64D2A1E948C6F"/>
    <w:rsid w:val="006777EE"/>
  </w:style>
  <w:style w:type="paragraph" w:customStyle="1" w:styleId="A05231611D3C4666985F46C4D11713E1">
    <w:name w:val="A05231611D3C4666985F46C4D11713E1"/>
    <w:rsid w:val="006777EE"/>
  </w:style>
  <w:style w:type="paragraph" w:customStyle="1" w:styleId="ED1B248B01AC4B1599DA0D345169D02C">
    <w:name w:val="ED1B248B01AC4B1599DA0D345169D02C"/>
    <w:rsid w:val="006777EE"/>
  </w:style>
  <w:style w:type="paragraph" w:customStyle="1" w:styleId="B2C2608881094632808DD9919AA12614">
    <w:name w:val="B2C2608881094632808DD9919AA12614"/>
    <w:rsid w:val="006777EE"/>
  </w:style>
  <w:style w:type="paragraph" w:customStyle="1" w:styleId="2758050E0B0A476A8C111CC179D825F2">
    <w:name w:val="2758050E0B0A476A8C111CC179D825F2"/>
    <w:rsid w:val="006777EE"/>
  </w:style>
  <w:style w:type="paragraph" w:customStyle="1" w:styleId="03FB22A799BE43D0AFFE2D5584E369BD">
    <w:name w:val="03FB22A799BE43D0AFFE2D5584E369BD"/>
    <w:rsid w:val="006777EE"/>
  </w:style>
  <w:style w:type="paragraph" w:customStyle="1" w:styleId="A63FDC2B880E42B4AF9F48E2296469F5">
    <w:name w:val="A63FDC2B880E42B4AF9F48E2296469F5"/>
    <w:rsid w:val="006777EE"/>
  </w:style>
  <w:style w:type="paragraph" w:customStyle="1" w:styleId="785DC7DBD36E46869237585805017BF3">
    <w:name w:val="785DC7DBD36E46869237585805017BF3"/>
    <w:rsid w:val="006777EE"/>
  </w:style>
  <w:style w:type="paragraph" w:customStyle="1" w:styleId="F2B77E97283D429F81C3353455B194B4">
    <w:name w:val="F2B77E97283D429F81C3353455B194B4"/>
    <w:rsid w:val="006777EE"/>
  </w:style>
  <w:style w:type="paragraph" w:customStyle="1" w:styleId="494AF4606D15485D933CDDBF4106E4C1">
    <w:name w:val="494AF4606D15485D933CDDBF4106E4C1"/>
    <w:rsid w:val="006777EE"/>
  </w:style>
  <w:style w:type="paragraph" w:customStyle="1" w:styleId="3EF402EAF7DE4DC0A89418A8A8868D77">
    <w:name w:val="3EF402EAF7DE4DC0A89418A8A8868D77"/>
    <w:rsid w:val="006777EE"/>
  </w:style>
  <w:style w:type="paragraph" w:customStyle="1" w:styleId="BE318470C0CE4CFCA28BD46A0688AE19">
    <w:name w:val="BE318470C0CE4CFCA28BD46A0688AE19"/>
    <w:rsid w:val="006777EE"/>
  </w:style>
  <w:style w:type="paragraph" w:customStyle="1" w:styleId="FCC9ED0A1CF847638F97BE0957EFB4A9">
    <w:name w:val="FCC9ED0A1CF847638F97BE0957EFB4A9"/>
    <w:rsid w:val="006777EE"/>
  </w:style>
  <w:style w:type="paragraph" w:customStyle="1" w:styleId="280D536C30434D38AAEDD483CD9BB730">
    <w:name w:val="280D536C30434D38AAEDD483CD9BB730"/>
    <w:rsid w:val="006777EE"/>
  </w:style>
  <w:style w:type="paragraph" w:customStyle="1" w:styleId="E1EF1691FAD342BE92FDC259D9490578">
    <w:name w:val="E1EF1691FAD342BE92FDC259D9490578"/>
    <w:rsid w:val="006777EE"/>
  </w:style>
  <w:style w:type="paragraph" w:customStyle="1" w:styleId="F17CCC1FF607428B8ADCD19E018FF7E7">
    <w:name w:val="F17CCC1FF607428B8ADCD19E018FF7E7"/>
    <w:rsid w:val="006777EE"/>
  </w:style>
  <w:style w:type="paragraph" w:customStyle="1" w:styleId="F96DDAF64E734484BBF54BB4D2F444B4">
    <w:name w:val="F96DDAF64E734484BBF54BB4D2F444B4"/>
    <w:rsid w:val="006777EE"/>
  </w:style>
  <w:style w:type="paragraph" w:customStyle="1" w:styleId="DE9E193DEB1F4509983D25D749E339A8">
    <w:name w:val="DE9E193DEB1F4509983D25D749E339A8"/>
    <w:rsid w:val="006777EE"/>
  </w:style>
  <w:style w:type="paragraph" w:customStyle="1" w:styleId="44C3D3B1290D4C6C89E1D5B2AF0DFF4F">
    <w:name w:val="44C3D3B1290D4C6C89E1D5B2AF0DFF4F"/>
    <w:rsid w:val="006777EE"/>
  </w:style>
  <w:style w:type="paragraph" w:customStyle="1" w:styleId="17DC34155D464212A1ACD3FA471ABF0D">
    <w:name w:val="17DC34155D464212A1ACD3FA471ABF0D"/>
    <w:rsid w:val="00AE43A8"/>
  </w:style>
  <w:style w:type="paragraph" w:customStyle="1" w:styleId="5B65BC3168BA42418AD31AA71EF9267D">
    <w:name w:val="5B65BC3168BA42418AD31AA71EF9267D"/>
    <w:rsid w:val="00AE43A8"/>
  </w:style>
  <w:style w:type="paragraph" w:customStyle="1" w:styleId="2194A1217DB34AAAACA4123A1A079691">
    <w:name w:val="2194A1217DB34AAAACA4123A1A079691"/>
    <w:rsid w:val="00AE43A8"/>
  </w:style>
  <w:style w:type="paragraph" w:customStyle="1" w:styleId="B5C99D1E559E4D829D3400EA198C8271">
    <w:name w:val="B5C99D1E559E4D829D3400EA198C8271"/>
    <w:rsid w:val="00AE43A8"/>
  </w:style>
  <w:style w:type="paragraph" w:customStyle="1" w:styleId="55AA2406132D42AE8BAE8B5AE00B5A86">
    <w:name w:val="55AA2406132D42AE8BAE8B5AE00B5A86"/>
    <w:rsid w:val="00AE43A8"/>
  </w:style>
  <w:style w:type="paragraph" w:customStyle="1" w:styleId="1A3D68E9488C41998EBD2032BD2E5639">
    <w:name w:val="1A3D68E9488C41998EBD2032BD2E5639"/>
    <w:rsid w:val="00AE43A8"/>
  </w:style>
  <w:style w:type="paragraph" w:customStyle="1" w:styleId="4F5F3E8429A0451E9CBB409259BF9376">
    <w:name w:val="4F5F3E8429A0451E9CBB409259BF9376"/>
    <w:rsid w:val="00AE43A8"/>
  </w:style>
  <w:style w:type="paragraph" w:customStyle="1" w:styleId="E56B545D51B243BAAF4205528ABC56BB">
    <w:name w:val="E56B545D51B243BAAF4205528ABC56BB"/>
    <w:rsid w:val="00AE43A8"/>
  </w:style>
  <w:style w:type="paragraph" w:customStyle="1" w:styleId="3BB688AE788B433CB30319C674A9D2F03">
    <w:name w:val="3BB688AE788B433CB30319C674A9D2F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0E47445708D42BBA1B837003D717E883">
    <w:name w:val="20E47445708D42BBA1B837003D717E8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62B1EC5F9B849CD9FE76ED721F387713">
    <w:name w:val="E62B1EC5F9B849CD9FE76ED721F3877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12909470464D19A618CDDB5DA3646D3">
    <w:name w:val="F312909470464D19A618CDDB5DA3646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E1A83689DB74BCE9DCAF47B04E83A863">
    <w:name w:val="4E1A83689DB74BCE9DCAF47B04E83A86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CB1B36714DF47A3A230D35423AD357C3">
    <w:name w:val="BCB1B36714DF47A3A230D35423AD357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9618740DB34F88B7EAEF49E7EC4CE13">
    <w:name w:val="919618740DB34F88B7EAEF49E7EC4CE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D5E25DF9B2740119045F1A3174480CC3">
    <w:name w:val="2D5E25DF9B2740119045F1A3174480C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4">
    <w:name w:val="02A73C8C767A4CD5A3F5B35B7687733E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4">
    <w:name w:val="B95CF1A4083340E6886EE29DC2ED247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EBA26E4BC4540A88857EEC71E7D4C653">
    <w:name w:val="CEBA26E4BC4540A88857EEC71E7D4C6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59E27385F540A191A40165CFA380CF3">
    <w:name w:val="1059E27385F540A191A40165CFA380C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31D0AC7E3BB4689B16C12CC6DAA21DE3">
    <w:name w:val="731D0AC7E3BB4689B16C12CC6DAA21D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9AC5AF273874B7E97A8047FC442F7103">
    <w:name w:val="D9AC5AF273874B7E97A8047FC442F71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0ED9D28E644CA091E2C32F5409BED13">
    <w:name w:val="A60ED9D28E644CA091E2C32F5409BED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247692D65DC49C2AA91536E45F65E643">
    <w:name w:val="5247692D65DC49C2AA91536E45F65E6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4FAC181F88441C295C8A9F516E88A253">
    <w:name w:val="B4FAC181F88441C295C8A9F516E88A2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E92243ED364A93AAFF87117B0E14BB3">
    <w:name w:val="CDE92243ED364A93AAFF87117B0E14B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ACB865D3D84BBE9F7BE97F407ED9153">
    <w:name w:val="82ACB865D3D84BBE9F7BE97F407ED91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21A4358B5E24CE39661163C59AC64273">
    <w:name w:val="321A4358B5E24CE39661163C59AC642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AA0FECEEDAF44599776118C852A258F3">
    <w:name w:val="4AA0FECEEDAF44599776118C852A258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37DE24E6C6845D183A82E0FE99561213">
    <w:name w:val="A37DE24E6C6845D183A82E0FE995612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C46EF19AF5491283608E44BFC62B053">
    <w:name w:val="E1C46EF19AF5491283608E44BFC62B0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02EEF5145404F12A19B97E1885312383">
    <w:name w:val="902EEF5145404F12A19B97E18853123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C6E4C0F08CD4E9393CFFC2B866538E63">
    <w:name w:val="8C6E4C0F08CD4E9393CFFC2B866538E6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135A637FEE467BADA22AC52A7F9F4F3">
    <w:name w:val="9F135A637FEE467BADA22AC52A7F9F4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F0B6C53BE1A4F8FAA9AF6AF8F7560EE3">
    <w:name w:val="EF0B6C53BE1A4F8FAA9AF6AF8F7560E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B66EE1162EE49AD83FF7EB28A5FAFCD2">
    <w:name w:val="8B66EE1162EE49AD83FF7EB28A5FAFC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5471D6C706C4B6390ECD45719DD71503">
    <w:name w:val="05471D6C706C4B6390ECD45719DD715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C936272A4FF4F7E86879B3B876B29743">
    <w:name w:val="9C936272A4FF4F7E86879B3B876B297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7569054E484D8E9CCACC2FD2416D423">
    <w:name w:val="827569054E484D8E9CCACC2FD2416D4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F83BF85C28649638713F1B284BC71493">
    <w:name w:val="8F83BF85C28649638713F1B284BC714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9B51681433F4A0BA36C460DF611F3063">
    <w:name w:val="A9B51681433F4A0BA36C460DF611F306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879813E3164C4B91A25E49F71626D53">
    <w:name w:val="D7879813E3164C4B91A25E49F71626D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D96FDEB2A7145FFB861C9780DB4895C2">
    <w:name w:val="6D96FDEB2A7145FFB861C9780DB4895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ABB23A4C359475E829084BE9E18A02F3">
    <w:name w:val="7ABB23A4C359475E829084BE9E18A02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C0B8D7D0FC4AF88312AB2BFB19C3F43">
    <w:name w:val="8DC0B8D7D0FC4AF88312AB2BFB19C3F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E7A326BCDEA440D875E7E7801D7A3983">
    <w:name w:val="2E7A326BCDEA440D875E7E7801D7A39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C74E70D2F2E4CBABB56108B80A75B553">
    <w:name w:val="EC74E70D2F2E4CBABB56108B80A75B5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49460C6E7244369A01C538F28BE01BB3">
    <w:name w:val="749460C6E7244369A01C538F28BE01B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98ADED6F4474F1990CA4D52F45E561D3">
    <w:name w:val="098ADED6F4474F1990CA4D52F45E561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09856D7B2C64617B97C72999AA41ED32">
    <w:name w:val="F09856D7B2C64617B97C72999AA41ED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FB090D2EAB4FBCBDE8F1F593EBDD913">
    <w:name w:val="30FB090D2EAB4FBCBDE8F1F593EBDD9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C8D18E99FC4D3CAEE2C8D6BC48878F3">
    <w:name w:val="9FC8D18E99FC4D3CAEE2C8D6BC48878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2845BF7FEF24649AD92D2A4DE37DE423">
    <w:name w:val="92845BF7FEF24649AD92D2A4DE37DE4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1ABE6D36534629BF17808AB70423D33">
    <w:name w:val="931ABE6D36534629BF17808AB70423D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E80973A252405FBDCFB0E8EBB9C9C33">
    <w:name w:val="30E80973A252405FBDCFB0E8EBB9C9C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6C7DAE9A534C1793BAD078C1718B033">
    <w:name w:val="C46C7DAE9A534C1793BAD078C1718B0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6DC25AFC40433698EB37B25F60F3F12">
    <w:name w:val="246DC25AFC40433698EB37B25F60F3F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B32D105EF8745959A04372757F2DD213">
    <w:name w:val="0B32D105EF8745959A04372757F2DD2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86C67582C8432EBE66BB965D567A393">
    <w:name w:val="C486C67582C8432EBE66BB965D567A3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BBB173429D418BB24FEA4A79D0CA6D3">
    <w:name w:val="9EBBB173429D418BB24FEA4A79D0CA6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40BA9A9B474DE9A72AB316ED23EB2A3">
    <w:name w:val="4740BA9A9B474DE9A72AB316ED23EB2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7668EB5DDF46E283D6CF28E0556AAB3">
    <w:name w:val="317668EB5DDF46E283D6CF28E0556AA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1E172B1D5543C08D156906354B82B33">
    <w:name w:val="A51E172B1D5543C08D156906354B82B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011D32244A406191DDDBE502A82B511">
    <w:name w:val="4F011D32244A406191DDDBE502A82B5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2A8EB8F08448DB805AE8D0411381E51">
    <w:name w:val="782A8EB8F08448DB805AE8D0411381E5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908B1E40E425A8A49EF78F3E3BA031">
    <w:name w:val="03F908B1E40E425A8A49EF78F3E3BA0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3626ADE080F403E9D535784626904A31">
    <w:name w:val="B3626ADE080F403E9D535784626904A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599B8871ED46ED99DB55911AE52B281">
    <w:name w:val="AA599B8871ED46ED99DB55911AE52B2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8DE7A7BD2645639989A185F744AFA31">
    <w:name w:val="F28DE7A7BD2645639989A185F744AFA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58E3314BE524890B132825B1186B6221">
    <w:name w:val="E58E3314BE524890B132825B1186B62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79A6ACDA294DDFAEC1F0D481AA5E5E1">
    <w:name w:val="8679A6ACDA294DDFAEC1F0D481AA5E5E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1B1759276849288C39564102AFB5481">
    <w:name w:val="3E1B1759276849288C39564102AFB54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69608AEEE584461AD2941FBC00967451">
    <w:name w:val="569608AEEE584461AD2941FBC0096745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8A14CDBA81C498D9A3FA557C8883FA01">
    <w:name w:val="A8A14CDBA81C498D9A3FA557C8883FA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25A6F7989847C48BC723D4975C0CC61">
    <w:name w:val="1C25A6F7989847C48BC723D4975C0CC6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32F8B2130A54E43AC7014E45937B7EB1">
    <w:name w:val="632F8B2130A54E43AC7014E45937B7E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BCD8E40F62482287B9158CAE5A3F641">
    <w:name w:val="31BCD8E40F62482287B9158CAE5A3F6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4ABADB1C2545A99AACC964096F13621">
    <w:name w:val="F44ABADB1C2545A99AACC964096F136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14761342C945579D19BE8B0285936D1">
    <w:name w:val="AA14761342C945579D19BE8B0285936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AC90F48C12941C79D3D06455ADE97DA1">
    <w:name w:val="EAC90F48C12941C79D3D06455ADE97DA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90B2683D68E4E23AD80F998D1BD01041">
    <w:name w:val="E90B2683D68E4E23AD80F998D1BD010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D35AC888EE441DD9E925D78B8E2BBFB1">
    <w:name w:val="1D35AC888EE441DD9E925D78B8E2BBF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7DC34155D464212A1ACD3FA471ABF0D1">
    <w:name w:val="17DC34155D464212A1ACD3FA471ABF0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905DCA91EC041CD90C5EB79B972AD2A1">
    <w:name w:val="9905DCA91EC041CD90C5EB79B972AD2A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25BDC9D87D49148B52A54D8BC131121">
    <w:name w:val="9125BDC9D87D49148B52A54D8BC1311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7411CBEE9B64F07B3873E21C4DE02111">
    <w:name w:val="77411CBEE9B64F07B3873E21C4DE021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0BBBCE292141719AC12F2993A998721">
    <w:name w:val="240BBBCE292141719AC12F2993A9987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BED2D90A80048C8912135EE2ECE03E31">
    <w:name w:val="FBED2D90A80048C8912135EE2ECE03E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13B141F45294645A5932A897357252D1">
    <w:name w:val="C13B141F45294645A5932A897357252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A1F63A47CBE4B8F9C6B14134685AF391">
    <w:name w:val="9A1F63A47CBE4B8F9C6B14134685AF3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139381DB6924876B6C0A67F59CEFE6F1">
    <w:name w:val="1139381DB6924876B6C0A67F59CEFE6F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BBD35FDD19341B7A24D8FDFA62903F01">
    <w:name w:val="3BBD35FDD19341B7A24D8FDFA62903F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B65BC3168BA42418AD31AA71EF9267D1">
    <w:name w:val="5B65BC3168BA42418AD31AA71EF9267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DAA9C05A5B54D2DA2AE4064C552002A1">
    <w:name w:val="7DAA9C05A5B54D2DA2AE4064C552002A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93EDF7BF3E46C0923BC8571F8E52A41">
    <w:name w:val="F993EDF7BF3E46C0923BC8571F8E52A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AB326DBAC2442D981B47877A7517411">
    <w:name w:val="71AB326DBAC2442D981B47877A75174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90507D02E5F422C9C9DF525B32318CB1">
    <w:name w:val="890507D02E5F422C9C9DF525B32318C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FE5D541AE94295A8DCC2A29916E04C1">
    <w:name w:val="F4FE5D541AE94295A8DCC2A29916E04C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8DE1454E59049D28776D0172997F2631">
    <w:name w:val="08DE1454E59049D28776D0172997F26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AA087CBB5844CD8D36B2FAD756AAFA1">
    <w:name w:val="21AA087CBB5844CD8D36B2FAD756AAFA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4C282036EC8414E9202033286950A571">
    <w:name w:val="84C282036EC8414E9202033286950A5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81B557A05E94AC7B7D310BB44519D701">
    <w:name w:val="881B557A05E94AC7B7D310BB44519D7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94A1217DB34AAAACA4123A1A0796911">
    <w:name w:val="2194A1217DB34AAAACA4123A1A07969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5C99D1E559E4D829D3400EA198C82711">
    <w:name w:val="B5C99D1E559E4D829D3400EA198C827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A3D68E9488C41998EBD2032BD2E56391">
    <w:name w:val="1A3D68E9488C41998EBD2032BD2E563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98400AE28254B53B79046C58E0381311">
    <w:name w:val="298400AE28254B53B79046C58E03813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DF3D149AB804946B01FFA07ADB0257D1">
    <w:name w:val="9DF3D149AB804946B01FFA07ADB0257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8A0414E7E754B23949F10A7285987041">
    <w:name w:val="68A0414E7E754B23949F10A72859870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980611C60D746189C07F0B0DE1676411">
    <w:name w:val="6980611C60D746189C07F0B0DE16764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73BFDBAB5254506B911DE8A9715FC231">
    <w:name w:val="E73BFDBAB5254506B911DE8A9715FC2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890E1B31DD47789DEB72D53DC625CB1">
    <w:name w:val="CD890E1B31DD47789DEB72D53DC625C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97E3964C25C48EB9A9274E0A572A6401">
    <w:name w:val="797E3964C25C48EB9A9274E0A572A64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37319476CCE40F0BD367D522086B8471">
    <w:name w:val="D37319476CCE40F0BD367D522086B84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A674C11B6A740F6BC5F5A567F67B0421">
    <w:name w:val="2A674C11B6A740F6BC5F5A567F67B04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F4FE211C7AA4816BB4E2F8F1DB25DC91">
    <w:name w:val="2F4FE211C7AA4816BB4E2F8F1DB25DC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F9302608CA465FAD5A16F2FAE305461">
    <w:name w:val="D7F9302608CA465FAD5A16F2FAE30546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CBBBBEC274A4126BE6046FB22DB2B181">
    <w:name w:val="CCBBBBEC274A4126BE6046FB22DB2B1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C255A910D534E77AAD60394311E16111">
    <w:name w:val="DC255A910D534E77AAD60394311E161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0AA340D3744F54837B70FF4E47E67F1">
    <w:name w:val="300AA340D3744F54837B70FF4E47E67F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B8C83FE9B334635BE9A7791C850D4231">
    <w:name w:val="DB8C83FE9B334635BE9A7791C850D42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62111C028244EAF9B7BEEBEFEB02C3B1">
    <w:name w:val="762111C028244EAF9B7BEEBEFEB02C3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F209F8269B46D98767F1A172ED5A721">
    <w:name w:val="47F209F8269B46D98767F1A172ED5A7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E924BD5EF5549F69FAA17947A44A9A81">
    <w:name w:val="1E924BD5EF5549F69FAA17947A44A9A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9402455032C4A5C8F7A46CFF4F1E9591">
    <w:name w:val="59402455032C4A5C8F7A46CFF4F1E95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28C0F516E34EE0B6D9D0CA6F6CAE231">
    <w:name w:val="4F28C0F516E34EE0B6D9D0CA6F6CAE2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E1E2171A3E04383A6EDC5A2EE7E63F71">
    <w:name w:val="8E1E2171A3E04383A6EDC5A2EE7E63F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1E221ACF8448FA81C095D4BA94CF711">
    <w:name w:val="F41E221ACF8448FA81C095D4BA94CF7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8E21B3A958F43C881DC4CCCF8CFF3B01">
    <w:name w:val="D8E21B3A958F43C881DC4CCCF8CFF3B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1AA097CB774250BEEC450FB8184A6A1">
    <w:name w:val="711AA097CB774250BEEC450FB8184A6A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2EEAB6DF1074B3DA92DEE72041AE7C51">
    <w:name w:val="72EEAB6DF1074B3DA92DEE72041AE7C5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5C6D7B68BD4C12904A49740880334E1">
    <w:name w:val="1C5C6D7B68BD4C12904A49740880334E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E335C9347A4317989FB0AA7F8B82321">
    <w:name w:val="FCE335C9347A4317989FB0AA7F8B823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05CDF8C5A58469C8AEE119312C7DE6C1">
    <w:name w:val="705CDF8C5A58469C8AEE119312C7DE6C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3DFC80D1414D3F9C2A2198D7A667671">
    <w:name w:val="4F3DFC80D1414D3F9C2A2198D7A6676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635FB5D02D6454CB90835102FBF51FB1">
    <w:name w:val="2635FB5D02D6454CB90835102FBF51F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C3E952C21914E8098855D9962E7CDEE1">
    <w:name w:val="0C3E952C21914E8098855D9962E7CDEE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C2410E59ABC4AE8B791988AAB4ED62B1">
    <w:name w:val="6C2410E59ABC4AE8B791988AAB4ED62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2F7C994C2DC4406B1C45A468493E8451">
    <w:name w:val="62F7C994C2DC4406B1C45A468493E845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58764B2024F4703A44F515CDF6D108B1">
    <w:name w:val="F58764B2024F4703A44F515CDF6D108B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A2B2DF38274966B378A9CC5750256C1">
    <w:name w:val="86A2B2DF38274966B378A9CC5750256C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05231611D3C4666985F46C4D11713E11">
    <w:name w:val="A05231611D3C4666985F46C4D11713E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D9B8AD6CE434568A9B189CF528A331C1">
    <w:name w:val="5D9B8AD6CE434568A9B189CF528A331C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D7B8A290CDB431A8AC7CE535906E45E1">
    <w:name w:val="4D7B8A290CDB431A8AC7CE535906E45E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D1B248B01AC4B1599DA0D345169D02C1">
    <w:name w:val="ED1B248B01AC4B1599DA0D345169D02C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BA1F321C344A509A9437C446A45C401">
    <w:name w:val="F3BA1F321C344A509A9437C446A45C4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75B3FC69A3949B79FE64D2A1E948C6F1">
    <w:name w:val="C75B3FC69A3949B79FE64D2A1E948C6F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2C2608881094632808DD9919AA126141">
    <w:name w:val="B2C2608881094632808DD9919AA1261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758050E0B0A476A8C111CC179D825F21">
    <w:name w:val="2758050E0B0A476A8C111CC179D825F2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5DC7DBD36E46869237585805017BF31">
    <w:name w:val="785DC7DBD36E46869237585805017BF3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F402EAF7DE4DC0A89418A8A8868D771">
    <w:name w:val="3EF402EAF7DE4DC0A89418A8A8868D7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80D536C30434D38AAEDD483CD9BB7301">
    <w:name w:val="280D536C30434D38AAEDD483CD9BB73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6DDAF64E734484BBF54BB4D2F444B41">
    <w:name w:val="F96DDAF64E734484BBF54BB4D2F444B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B22A799BE43D0AFFE2D5584E369BD1">
    <w:name w:val="03FB22A799BE43D0AFFE2D5584E369BD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B77E97283D429F81C3353455B194B41">
    <w:name w:val="F2B77E97283D429F81C3353455B194B4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E318470C0CE4CFCA28BD46A0688AE191">
    <w:name w:val="BE318470C0CE4CFCA28BD46A0688AE1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EF1691FAD342BE92FDC259D94905781">
    <w:name w:val="E1EF1691FAD342BE92FDC259D949057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E9E193DEB1F4509983D25D749E339A81">
    <w:name w:val="DE9E193DEB1F4509983D25D749E339A8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3FDC2B880E42B4AF9F48E2296469F51">
    <w:name w:val="A63FDC2B880E42B4AF9F48E2296469F5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94AF4606D15485D933CDDBF4106E4C11">
    <w:name w:val="494AF4606D15485D933CDDBF4106E4C1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C9ED0A1CF847638F97BE0957EFB4A91">
    <w:name w:val="FCC9ED0A1CF847638F97BE0957EFB4A9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17CCC1FF607428B8ADCD19E018FF7E71">
    <w:name w:val="F17CCC1FF607428B8ADCD19E018FF7E7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4C3D3B1290D4C6C89E1D5B2AF0DFF4F1">
    <w:name w:val="44C3D3B1290D4C6C89E1D5B2AF0DFF4F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E4D4A553DE49F88D1CE84E198B0B8F2">
    <w:name w:val="EBE4D4A553DE49F88D1CE84E198B0B8F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BB688AE788B433CB30319C674A9D2F04">
    <w:name w:val="3BB688AE788B433CB30319C674A9D2F0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0E47445708D42BBA1B837003D717E884">
    <w:name w:val="20E47445708D42BBA1B837003D717E88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62B1EC5F9B849CD9FE76ED721F387714">
    <w:name w:val="E62B1EC5F9B849CD9FE76ED721F3877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12909470464D19A618CDDB5DA3646D4">
    <w:name w:val="F312909470464D19A618CDDB5DA3646D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E1A83689DB74BCE9DCAF47B04E83A864">
    <w:name w:val="4E1A83689DB74BCE9DCAF47B04E83A86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CB1B36714DF47A3A230D35423AD357C4">
    <w:name w:val="BCB1B36714DF47A3A230D35423AD357C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9618740DB34F88B7EAEF49E7EC4CE14">
    <w:name w:val="919618740DB34F88B7EAEF49E7EC4CE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D5E25DF9B2740119045F1A3174480CC4">
    <w:name w:val="2D5E25DF9B2740119045F1A3174480CC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5">
    <w:name w:val="02A73C8C767A4CD5A3F5B35B7687733E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5">
    <w:name w:val="B95CF1A4083340E6886EE29DC2ED2473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EBA26E4BC4540A88857EEC71E7D4C654">
    <w:name w:val="CEBA26E4BC4540A88857EEC71E7D4C6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59E27385F540A191A40165CFA380CF4">
    <w:name w:val="1059E27385F540A191A40165CFA380C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31D0AC7E3BB4689B16C12CC6DAA21DE4">
    <w:name w:val="731D0AC7E3BB4689B16C12CC6DAA21DE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9AC5AF273874B7E97A8047FC442F7104">
    <w:name w:val="D9AC5AF273874B7E97A8047FC442F710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0ED9D28E644CA091E2C32F5409BED14">
    <w:name w:val="A60ED9D28E644CA091E2C32F5409BED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247692D65DC49C2AA91536E45F65E644">
    <w:name w:val="5247692D65DC49C2AA91536E45F65E64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4FAC181F88441C295C8A9F516E88A254">
    <w:name w:val="B4FAC181F88441C295C8A9F516E88A2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E92243ED364A93AAFF87117B0E14BB4">
    <w:name w:val="CDE92243ED364A93AAFF87117B0E14BB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ACB865D3D84BBE9F7BE97F407ED9154">
    <w:name w:val="82ACB865D3D84BBE9F7BE97F407ED91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21A4358B5E24CE39661163C59AC64274">
    <w:name w:val="321A4358B5E24CE39661163C59AC6427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AA0FECEEDAF44599776118C852A258F4">
    <w:name w:val="4AA0FECEEDAF44599776118C852A258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37DE24E6C6845D183A82E0FE99561214">
    <w:name w:val="A37DE24E6C6845D183A82E0FE995612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C46EF19AF5491283608E44BFC62B054">
    <w:name w:val="E1C46EF19AF5491283608E44BFC62B0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02EEF5145404F12A19B97E1885312384">
    <w:name w:val="902EEF5145404F12A19B97E188531238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C6E4C0F08CD4E9393CFFC2B866538E64">
    <w:name w:val="8C6E4C0F08CD4E9393CFFC2B866538E6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135A637FEE467BADA22AC52A7F9F4F4">
    <w:name w:val="9F135A637FEE467BADA22AC52A7F9F4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F0B6C53BE1A4F8FAA9AF6AF8F7560EE4">
    <w:name w:val="EF0B6C53BE1A4F8FAA9AF6AF8F7560EE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B66EE1162EE49AD83FF7EB28A5FAFCD3">
    <w:name w:val="8B66EE1162EE49AD83FF7EB28A5FAFC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5471D6C706C4B6390ECD45719DD71504">
    <w:name w:val="05471D6C706C4B6390ECD45719DD7150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C936272A4FF4F7E86879B3B876B29744">
    <w:name w:val="9C936272A4FF4F7E86879B3B876B2974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7569054E484D8E9CCACC2FD2416D424">
    <w:name w:val="827569054E484D8E9CCACC2FD2416D42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F83BF85C28649638713F1B284BC71494">
    <w:name w:val="8F83BF85C28649638713F1B284BC7149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9B51681433F4A0BA36C460DF611F3064">
    <w:name w:val="A9B51681433F4A0BA36C460DF611F306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879813E3164C4B91A25E49F71626D54">
    <w:name w:val="D7879813E3164C4B91A25E49F71626D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D96FDEB2A7145FFB861C9780DB4895C3">
    <w:name w:val="6D96FDEB2A7145FFB861C9780DB4895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ABB23A4C359475E829084BE9E18A02F4">
    <w:name w:val="7ABB23A4C359475E829084BE9E18A02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C0B8D7D0FC4AF88312AB2BFB19C3F44">
    <w:name w:val="8DC0B8D7D0FC4AF88312AB2BFB19C3F4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E7A326BCDEA440D875E7E7801D7A3984">
    <w:name w:val="2E7A326BCDEA440D875E7E7801D7A398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C74E70D2F2E4CBABB56108B80A75B554">
    <w:name w:val="EC74E70D2F2E4CBABB56108B80A75B55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49460C6E7244369A01C538F28BE01BB4">
    <w:name w:val="749460C6E7244369A01C538F28BE01BB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98ADED6F4474F1990CA4D52F45E561D4">
    <w:name w:val="098ADED6F4474F1990CA4D52F45E561D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09856D7B2C64617B97C72999AA41ED33">
    <w:name w:val="F09856D7B2C64617B97C72999AA41ED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FB090D2EAB4FBCBDE8F1F593EBDD914">
    <w:name w:val="30FB090D2EAB4FBCBDE8F1F593EBDD9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C8D18E99FC4D3CAEE2C8D6BC48878F4">
    <w:name w:val="9FC8D18E99FC4D3CAEE2C8D6BC48878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2845BF7FEF24649AD92D2A4DE37DE424">
    <w:name w:val="92845BF7FEF24649AD92D2A4DE37DE42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1ABE6D36534629BF17808AB70423D34">
    <w:name w:val="931ABE6D36534629BF17808AB70423D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E80973A252405FBDCFB0E8EBB9C9C34">
    <w:name w:val="30E80973A252405FBDCFB0E8EBB9C9C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6C7DAE9A534C1793BAD078C1718B034">
    <w:name w:val="C46C7DAE9A534C1793BAD078C1718B0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6DC25AFC40433698EB37B25F60F3F13">
    <w:name w:val="246DC25AFC40433698EB37B25F60F3F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B32D105EF8745959A04372757F2DD214">
    <w:name w:val="0B32D105EF8745959A04372757F2DD2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86C67582C8432EBE66BB965D567A394">
    <w:name w:val="C486C67582C8432EBE66BB965D567A39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BBB173429D418BB24FEA4A79D0CA6D4">
    <w:name w:val="9EBBB173429D418BB24FEA4A79D0CA6D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40BA9A9B474DE9A72AB316ED23EB2A4">
    <w:name w:val="4740BA9A9B474DE9A72AB316ED23EB2A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7668EB5DDF46E283D6CF28E0556AAB4">
    <w:name w:val="317668EB5DDF46E283D6CF28E0556AAB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1E172B1D5543C08D156906354B82B34">
    <w:name w:val="A51E172B1D5543C08D156906354B82B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011D32244A406191DDDBE502A82B512">
    <w:name w:val="4F011D32244A406191DDDBE502A82B5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2A8EB8F08448DB805AE8D0411381E52">
    <w:name w:val="782A8EB8F08448DB805AE8D0411381E5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908B1E40E425A8A49EF78F3E3BA032">
    <w:name w:val="03F908B1E40E425A8A49EF78F3E3BA0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3626ADE080F403E9D535784626904A32">
    <w:name w:val="B3626ADE080F403E9D535784626904A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599B8871ED46ED99DB55911AE52B282">
    <w:name w:val="AA599B8871ED46ED99DB55911AE52B2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8DE7A7BD2645639989A185F744AFA32">
    <w:name w:val="F28DE7A7BD2645639989A185F744AFA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58E3314BE524890B132825B1186B6222">
    <w:name w:val="E58E3314BE524890B132825B1186B62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79A6ACDA294DDFAEC1F0D481AA5E5E2">
    <w:name w:val="8679A6ACDA294DDFAEC1F0D481AA5E5E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1B1759276849288C39564102AFB5482">
    <w:name w:val="3E1B1759276849288C39564102AFB54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69608AEEE584461AD2941FBC00967452">
    <w:name w:val="569608AEEE584461AD2941FBC0096745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8A14CDBA81C498D9A3FA557C8883FA02">
    <w:name w:val="A8A14CDBA81C498D9A3FA557C8883FA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25A6F7989847C48BC723D4975C0CC62">
    <w:name w:val="1C25A6F7989847C48BC723D4975C0CC6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32F8B2130A54E43AC7014E45937B7EB2">
    <w:name w:val="632F8B2130A54E43AC7014E45937B7E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BCD8E40F62482287B9158CAE5A3F642">
    <w:name w:val="31BCD8E40F62482287B9158CAE5A3F6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4ABADB1C2545A99AACC964096F13622">
    <w:name w:val="F44ABADB1C2545A99AACC964096F136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14761342C945579D19BE8B0285936D2">
    <w:name w:val="AA14761342C945579D19BE8B0285936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AC90F48C12941C79D3D06455ADE97DA2">
    <w:name w:val="EAC90F48C12941C79D3D06455ADE97DA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90B2683D68E4E23AD80F998D1BD01042">
    <w:name w:val="E90B2683D68E4E23AD80F998D1BD010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D35AC888EE441DD9E925D78B8E2BBFB2">
    <w:name w:val="1D35AC888EE441DD9E925D78B8E2BBF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7DC34155D464212A1ACD3FA471ABF0D2">
    <w:name w:val="17DC34155D464212A1ACD3FA471ABF0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905DCA91EC041CD90C5EB79B972AD2A2">
    <w:name w:val="9905DCA91EC041CD90C5EB79B972AD2A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25BDC9D87D49148B52A54D8BC131122">
    <w:name w:val="9125BDC9D87D49148B52A54D8BC1311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7411CBEE9B64F07B3873E21C4DE02112">
    <w:name w:val="77411CBEE9B64F07B3873E21C4DE021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0BBBCE292141719AC12F2993A998722">
    <w:name w:val="240BBBCE292141719AC12F2993A9987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BED2D90A80048C8912135EE2ECE03E32">
    <w:name w:val="FBED2D90A80048C8912135EE2ECE03E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13B141F45294645A5932A897357252D2">
    <w:name w:val="C13B141F45294645A5932A897357252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A1F63A47CBE4B8F9C6B14134685AF392">
    <w:name w:val="9A1F63A47CBE4B8F9C6B14134685AF3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139381DB6924876B6C0A67F59CEFE6F2">
    <w:name w:val="1139381DB6924876B6C0A67F59CEFE6F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BBD35FDD19341B7A24D8FDFA62903F02">
    <w:name w:val="3BBD35FDD19341B7A24D8FDFA62903F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B65BC3168BA42418AD31AA71EF9267D2">
    <w:name w:val="5B65BC3168BA42418AD31AA71EF9267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DAA9C05A5B54D2DA2AE4064C552002A2">
    <w:name w:val="7DAA9C05A5B54D2DA2AE4064C552002A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93EDF7BF3E46C0923BC8571F8E52A42">
    <w:name w:val="F993EDF7BF3E46C0923BC8571F8E52A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AB326DBAC2442D981B47877A7517412">
    <w:name w:val="71AB326DBAC2442D981B47877A75174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90507D02E5F422C9C9DF525B32318CB2">
    <w:name w:val="890507D02E5F422C9C9DF525B32318C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FE5D541AE94295A8DCC2A29916E04C2">
    <w:name w:val="F4FE5D541AE94295A8DCC2A29916E04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8DE1454E59049D28776D0172997F2632">
    <w:name w:val="08DE1454E59049D28776D0172997F26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AA087CBB5844CD8D36B2FAD756AAFA2">
    <w:name w:val="21AA087CBB5844CD8D36B2FAD756AAFA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4C282036EC8414E9202033286950A572">
    <w:name w:val="84C282036EC8414E9202033286950A5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81B557A05E94AC7B7D310BB44519D702">
    <w:name w:val="881B557A05E94AC7B7D310BB44519D7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94A1217DB34AAAACA4123A1A0796912">
    <w:name w:val="2194A1217DB34AAAACA4123A1A07969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5C99D1E559E4D829D3400EA198C82712">
    <w:name w:val="B5C99D1E559E4D829D3400EA198C827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A3D68E9488C41998EBD2032BD2E56392">
    <w:name w:val="1A3D68E9488C41998EBD2032BD2E563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98400AE28254B53B79046C58E0381312">
    <w:name w:val="298400AE28254B53B79046C58E03813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DF3D149AB804946B01FFA07ADB0257D2">
    <w:name w:val="9DF3D149AB804946B01FFA07ADB0257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8A0414E7E754B23949F10A7285987042">
    <w:name w:val="68A0414E7E754B23949F10A72859870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980611C60D746189C07F0B0DE1676412">
    <w:name w:val="6980611C60D746189C07F0B0DE16764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73BFDBAB5254506B911DE8A9715FC232">
    <w:name w:val="E73BFDBAB5254506B911DE8A9715FC2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890E1B31DD47789DEB72D53DC625CB2">
    <w:name w:val="CD890E1B31DD47789DEB72D53DC625C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97E3964C25C48EB9A9274E0A572A6402">
    <w:name w:val="797E3964C25C48EB9A9274E0A572A64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37319476CCE40F0BD367D522086B8472">
    <w:name w:val="D37319476CCE40F0BD367D522086B84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A674C11B6A740F6BC5F5A567F67B0422">
    <w:name w:val="2A674C11B6A740F6BC5F5A567F67B04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F4FE211C7AA4816BB4E2F8F1DB25DC92">
    <w:name w:val="2F4FE211C7AA4816BB4E2F8F1DB25DC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F9302608CA465FAD5A16F2FAE305462">
    <w:name w:val="D7F9302608CA465FAD5A16F2FAE30546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CBBBBEC274A4126BE6046FB22DB2B182">
    <w:name w:val="CCBBBBEC274A4126BE6046FB22DB2B1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C255A910D534E77AAD60394311E16112">
    <w:name w:val="DC255A910D534E77AAD60394311E161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0AA340D3744F54837B70FF4E47E67F2">
    <w:name w:val="300AA340D3744F54837B70FF4E47E67F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B8C83FE9B334635BE9A7791C850D4232">
    <w:name w:val="DB8C83FE9B334635BE9A7791C850D42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62111C028244EAF9B7BEEBEFEB02C3B2">
    <w:name w:val="762111C028244EAF9B7BEEBEFEB02C3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F209F8269B46D98767F1A172ED5A722">
    <w:name w:val="47F209F8269B46D98767F1A172ED5A7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E924BD5EF5549F69FAA17947A44A9A82">
    <w:name w:val="1E924BD5EF5549F69FAA17947A44A9A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9402455032C4A5C8F7A46CFF4F1E9592">
    <w:name w:val="59402455032C4A5C8F7A46CFF4F1E95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28C0F516E34EE0B6D9D0CA6F6CAE232">
    <w:name w:val="4F28C0F516E34EE0B6D9D0CA6F6CAE2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E1E2171A3E04383A6EDC5A2EE7E63F72">
    <w:name w:val="8E1E2171A3E04383A6EDC5A2EE7E63F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1E221ACF8448FA81C095D4BA94CF712">
    <w:name w:val="F41E221ACF8448FA81C095D4BA94CF7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8E21B3A958F43C881DC4CCCF8CFF3B02">
    <w:name w:val="D8E21B3A958F43C881DC4CCCF8CFF3B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1AA097CB774250BEEC450FB8184A6A2">
    <w:name w:val="711AA097CB774250BEEC450FB8184A6A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2EEAB6DF1074B3DA92DEE72041AE7C52">
    <w:name w:val="72EEAB6DF1074B3DA92DEE72041AE7C5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5C6D7B68BD4C12904A49740880334E2">
    <w:name w:val="1C5C6D7B68BD4C12904A49740880334E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E335C9347A4317989FB0AA7F8B82322">
    <w:name w:val="FCE335C9347A4317989FB0AA7F8B823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05CDF8C5A58469C8AEE119312C7DE6C2">
    <w:name w:val="705CDF8C5A58469C8AEE119312C7DE6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3DFC80D1414D3F9C2A2198D7A667672">
    <w:name w:val="4F3DFC80D1414D3F9C2A2198D7A6676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635FB5D02D6454CB90835102FBF51FB2">
    <w:name w:val="2635FB5D02D6454CB90835102FBF51F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C3E952C21914E8098855D9962E7CDEE2">
    <w:name w:val="0C3E952C21914E8098855D9962E7CDEE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C2410E59ABC4AE8B791988AAB4ED62B2">
    <w:name w:val="6C2410E59ABC4AE8B791988AAB4ED62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2F7C994C2DC4406B1C45A468493E8452">
    <w:name w:val="62F7C994C2DC4406B1C45A468493E845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58764B2024F4703A44F515CDF6D108B2">
    <w:name w:val="F58764B2024F4703A44F515CDF6D108B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A2B2DF38274966B378A9CC5750256C2">
    <w:name w:val="86A2B2DF38274966B378A9CC5750256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05231611D3C4666985F46C4D11713E12">
    <w:name w:val="A05231611D3C4666985F46C4D11713E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D9B8AD6CE434568A9B189CF528A331C2">
    <w:name w:val="5D9B8AD6CE434568A9B189CF528A331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D7B8A290CDB431A8AC7CE535906E45E2">
    <w:name w:val="4D7B8A290CDB431A8AC7CE535906E45E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D1B248B01AC4B1599DA0D345169D02C2">
    <w:name w:val="ED1B248B01AC4B1599DA0D345169D02C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BA1F321C344A509A9437C446A45C402">
    <w:name w:val="F3BA1F321C344A509A9437C446A45C4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75B3FC69A3949B79FE64D2A1E948C6F2">
    <w:name w:val="C75B3FC69A3949B79FE64D2A1E948C6F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2C2608881094632808DD9919AA126142">
    <w:name w:val="B2C2608881094632808DD9919AA1261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758050E0B0A476A8C111CC179D825F22">
    <w:name w:val="2758050E0B0A476A8C111CC179D825F2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5DC7DBD36E46869237585805017BF32">
    <w:name w:val="785DC7DBD36E46869237585805017BF3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F402EAF7DE4DC0A89418A8A8868D772">
    <w:name w:val="3EF402EAF7DE4DC0A89418A8A8868D7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80D536C30434D38AAEDD483CD9BB7302">
    <w:name w:val="280D536C30434D38AAEDD483CD9BB730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6DDAF64E734484BBF54BB4D2F444B42">
    <w:name w:val="F96DDAF64E734484BBF54BB4D2F444B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B22A799BE43D0AFFE2D5584E369BD2">
    <w:name w:val="03FB22A799BE43D0AFFE2D5584E369BD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B77E97283D429F81C3353455B194B42">
    <w:name w:val="F2B77E97283D429F81C3353455B194B4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E318470C0CE4CFCA28BD46A0688AE192">
    <w:name w:val="BE318470C0CE4CFCA28BD46A0688AE1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EF1691FAD342BE92FDC259D94905782">
    <w:name w:val="E1EF1691FAD342BE92FDC259D949057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E9E193DEB1F4509983D25D749E339A82">
    <w:name w:val="DE9E193DEB1F4509983D25D749E339A8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3FDC2B880E42B4AF9F48E2296469F52">
    <w:name w:val="A63FDC2B880E42B4AF9F48E2296469F5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94AF4606D15485D933CDDBF4106E4C12">
    <w:name w:val="494AF4606D15485D933CDDBF4106E4C1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C9ED0A1CF847638F97BE0957EFB4A92">
    <w:name w:val="FCC9ED0A1CF847638F97BE0957EFB4A9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17CCC1FF607428B8ADCD19E018FF7E72">
    <w:name w:val="F17CCC1FF607428B8ADCD19E018FF7E7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4C3D3B1290D4C6C89E1D5B2AF0DFF4F2">
    <w:name w:val="44C3D3B1290D4C6C89E1D5B2AF0DFF4F2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E4D4A553DE49F88D1CE84E198B0B8F3">
    <w:name w:val="EBE4D4A553DE49F88D1CE84E198B0B8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D0468304884904BACB913AB89B7A1D">
    <w:name w:val="EBD0468304884904BACB913AB89B7A1D"/>
    <w:rsid w:val="0021440A"/>
  </w:style>
  <w:style w:type="paragraph" w:customStyle="1" w:styleId="91C8482736E24314B23D401B80CABA20">
    <w:name w:val="91C8482736E24314B23D401B80CABA20"/>
    <w:rsid w:val="0021440A"/>
  </w:style>
  <w:style w:type="paragraph" w:customStyle="1" w:styleId="3BB688AE788B433CB30319C674A9D2F05">
    <w:name w:val="3BB688AE788B433CB30319C674A9D2F0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0E47445708D42BBA1B837003D717E885">
    <w:name w:val="20E47445708D42BBA1B837003D717E88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62B1EC5F9B849CD9FE76ED721F387715">
    <w:name w:val="E62B1EC5F9B849CD9FE76ED721F3877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12909470464D19A618CDDB5DA3646D5">
    <w:name w:val="F312909470464D19A618CDDB5DA3646D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E1A83689DB74BCE9DCAF47B04E83A865">
    <w:name w:val="4E1A83689DB74BCE9DCAF47B04E83A86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CB1B36714DF47A3A230D35423AD357C5">
    <w:name w:val="BCB1B36714DF47A3A230D35423AD357C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9618740DB34F88B7EAEF49E7EC4CE15">
    <w:name w:val="919618740DB34F88B7EAEF49E7EC4CE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D5E25DF9B2740119045F1A3174480CC5">
    <w:name w:val="2D5E25DF9B2740119045F1A3174480CC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2A73C8C767A4CD5A3F5B35B7687733E6">
    <w:name w:val="02A73C8C767A4CD5A3F5B35B7687733E6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95CF1A4083340E6886EE29DC2ED24736">
    <w:name w:val="B95CF1A4083340E6886EE29DC2ED24736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EBA26E4BC4540A88857EEC71E7D4C655">
    <w:name w:val="CEBA26E4BC4540A88857EEC71E7D4C6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059E27385F540A191A40165CFA380CF5">
    <w:name w:val="1059E27385F540A191A40165CFA380CF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31D0AC7E3BB4689B16C12CC6DAA21DE5">
    <w:name w:val="731D0AC7E3BB4689B16C12CC6DAA21DE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9AC5AF273874B7E97A8047FC442F7105">
    <w:name w:val="D9AC5AF273874B7E97A8047FC442F710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0ED9D28E644CA091E2C32F5409BED15">
    <w:name w:val="A60ED9D28E644CA091E2C32F5409BED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247692D65DC49C2AA91536E45F65E645">
    <w:name w:val="5247692D65DC49C2AA91536E45F65E64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4FAC181F88441C295C8A9F516E88A255">
    <w:name w:val="B4FAC181F88441C295C8A9F516E88A2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E92243ED364A93AAFF87117B0E14BB5">
    <w:name w:val="CDE92243ED364A93AAFF87117B0E14BB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ACB865D3D84BBE9F7BE97F407ED9155">
    <w:name w:val="82ACB865D3D84BBE9F7BE97F407ED91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21A4358B5E24CE39661163C59AC64275">
    <w:name w:val="321A4358B5E24CE39661163C59AC6427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AA0FECEEDAF44599776118C852A258F5">
    <w:name w:val="4AA0FECEEDAF44599776118C852A258F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37DE24E6C6845D183A82E0FE99561215">
    <w:name w:val="A37DE24E6C6845D183A82E0FE995612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C46EF19AF5491283608E44BFC62B055">
    <w:name w:val="E1C46EF19AF5491283608E44BFC62B0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02EEF5145404F12A19B97E1885312385">
    <w:name w:val="902EEF5145404F12A19B97E188531238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C6E4C0F08CD4E9393CFFC2B866538E65">
    <w:name w:val="8C6E4C0F08CD4E9393CFFC2B866538E6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135A637FEE467BADA22AC52A7F9F4F5">
    <w:name w:val="9F135A637FEE467BADA22AC52A7F9F4F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F0B6C53BE1A4F8FAA9AF6AF8F7560EE5">
    <w:name w:val="EF0B6C53BE1A4F8FAA9AF6AF8F7560EE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B66EE1162EE49AD83FF7EB28A5FAFCD4">
    <w:name w:val="8B66EE1162EE49AD83FF7EB28A5FAFCD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5471D6C706C4B6390ECD45719DD71505">
    <w:name w:val="05471D6C706C4B6390ECD45719DD7150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C936272A4FF4F7E86879B3B876B29745">
    <w:name w:val="9C936272A4FF4F7E86879B3B876B2974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27569054E484D8E9CCACC2FD2416D425">
    <w:name w:val="827569054E484D8E9CCACC2FD2416D42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F83BF85C28649638713F1B284BC71495">
    <w:name w:val="8F83BF85C28649638713F1B284BC7149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9B51681433F4A0BA36C460DF611F3065">
    <w:name w:val="A9B51681433F4A0BA36C460DF611F306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879813E3164C4B91A25E49F71626D55">
    <w:name w:val="D7879813E3164C4B91A25E49F71626D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D96FDEB2A7145FFB861C9780DB4895C4">
    <w:name w:val="6D96FDEB2A7145FFB861C9780DB4895C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ABB23A4C359475E829084BE9E18A02F5">
    <w:name w:val="7ABB23A4C359475E829084BE9E18A02F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DC0B8D7D0FC4AF88312AB2BFB19C3F45">
    <w:name w:val="8DC0B8D7D0FC4AF88312AB2BFB19C3F4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E7A326BCDEA440D875E7E7801D7A3985">
    <w:name w:val="2E7A326BCDEA440D875E7E7801D7A398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C74E70D2F2E4CBABB56108B80A75B555">
    <w:name w:val="EC74E70D2F2E4CBABB56108B80A75B55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49460C6E7244369A01C538F28BE01BB5">
    <w:name w:val="749460C6E7244369A01C538F28BE01BB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98ADED6F4474F1990CA4D52F45E561D5">
    <w:name w:val="098ADED6F4474F1990CA4D52F45E561D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09856D7B2C64617B97C72999AA41ED34">
    <w:name w:val="F09856D7B2C64617B97C72999AA41ED3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FB090D2EAB4FBCBDE8F1F593EBDD915">
    <w:name w:val="30FB090D2EAB4FBCBDE8F1F593EBDD9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FC8D18E99FC4D3CAEE2C8D6BC48878F5">
    <w:name w:val="9FC8D18E99FC4D3CAEE2C8D6BC48878F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2845BF7FEF24649AD92D2A4DE37DE425">
    <w:name w:val="92845BF7FEF24649AD92D2A4DE37DE42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31ABE6D36534629BF17808AB70423D35">
    <w:name w:val="931ABE6D36534629BF17808AB70423D3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E80973A252405FBDCFB0E8EBB9C9C35">
    <w:name w:val="30E80973A252405FBDCFB0E8EBB9C9C3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6C7DAE9A534C1793BAD078C1718B035">
    <w:name w:val="C46C7DAE9A534C1793BAD078C1718B03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6DC25AFC40433698EB37B25F60F3F14">
    <w:name w:val="246DC25AFC40433698EB37B25F60F3F1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B32D105EF8745959A04372757F2DD215">
    <w:name w:val="0B32D105EF8745959A04372757F2DD21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486C67582C8432EBE66BB965D567A395">
    <w:name w:val="C486C67582C8432EBE66BB965D567A39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EBBB173429D418BB24FEA4A79D0CA6D5">
    <w:name w:val="9EBBB173429D418BB24FEA4A79D0CA6D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40BA9A9B474DE9A72AB316ED23EB2A5">
    <w:name w:val="4740BA9A9B474DE9A72AB316ED23EB2A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7668EB5DDF46E283D6CF28E0556AAB5">
    <w:name w:val="317668EB5DDF46E283D6CF28E0556AAB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51E172B1D5543C08D156906354B82B35">
    <w:name w:val="A51E172B1D5543C08D156906354B82B35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011D32244A406191DDDBE502A82B513">
    <w:name w:val="4F011D32244A406191DDDBE502A82B5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2A8EB8F08448DB805AE8D0411381E53">
    <w:name w:val="782A8EB8F08448DB805AE8D0411381E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908B1E40E425A8A49EF78F3E3BA033">
    <w:name w:val="03F908B1E40E425A8A49EF78F3E3BA0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3626ADE080F403E9D535784626904A33">
    <w:name w:val="B3626ADE080F403E9D535784626904A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599B8871ED46ED99DB55911AE52B283">
    <w:name w:val="AA599B8871ED46ED99DB55911AE52B2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8DE7A7BD2645639989A185F744AFA33">
    <w:name w:val="F28DE7A7BD2645639989A185F744AFA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58E3314BE524890B132825B1186B6223">
    <w:name w:val="E58E3314BE524890B132825B1186B62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79A6ACDA294DDFAEC1F0D481AA5E5E3">
    <w:name w:val="8679A6ACDA294DDFAEC1F0D481AA5E5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1B1759276849288C39564102AFB5483">
    <w:name w:val="3E1B1759276849288C39564102AFB54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69608AEEE584461AD2941FBC00967453">
    <w:name w:val="569608AEEE584461AD2941FBC009674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8A14CDBA81C498D9A3FA557C8883FA03">
    <w:name w:val="A8A14CDBA81C498D9A3FA557C8883FA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25A6F7989847C48BC723D4975C0CC63">
    <w:name w:val="1C25A6F7989847C48BC723D4975C0CC6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32F8B2130A54E43AC7014E45937B7EB3">
    <w:name w:val="632F8B2130A54E43AC7014E45937B7E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1BCD8E40F62482287B9158CAE5A3F643">
    <w:name w:val="31BCD8E40F62482287B9158CAE5A3F6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4ABADB1C2545A99AACC964096F13623">
    <w:name w:val="F44ABADB1C2545A99AACC964096F136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A14761342C945579D19BE8B0285936D3">
    <w:name w:val="AA14761342C945579D19BE8B0285936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AC90F48C12941C79D3D06455ADE97DA3">
    <w:name w:val="EAC90F48C12941C79D3D06455ADE97D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90B2683D68E4E23AD80F998D1BD01043">
    <w:name w:val="E90B2683D68E4E23AD80F998D1BD010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D35AC888EE441DD9E925D78B8E2BBFB3">
    <w:name w:val="1D35AC888EE441DD9E925D78B8E2BBF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7DC34155D464212A1ACD3FA471ABF0D3">
    <w:name w:val="17DC34155D464212A1ACD3FA471ABF0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905DCA91EC041CD90C5EB79B972AD2A3">
    <w:name w:val="9905DCA91EC041CD90C5EB79B972AD2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25BDC9D87D49148B52A54D8BC131123">
    <w:name w:val="9125BDC9D87D49148B52A54D8BC1311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7411CBEE9B64F07B3873E21C4DE02113">
    <w:name w:val="77411CBEE9B64F07B3873E21C4DE021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40BBBCE292141719AC12F2993A998723">
    <w:name w:val="240BBBCE292141719AC12F2993A9987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BED2D90A80048C8912135EE2ECE03E33">
    <w:name w:val="FBED2D90A80048C8912135EE2ECE03E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13B141F45294645A5932A897357252D3">
    <w:name w:val="C13B141F45294645A5932A897357252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A1F63A47CBE4B8F9C6B14134685AF393">
    <w:name w:val="9A1F63A47CBE4B8F9C6B14134685AF3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139381DB6924876B6C0A67F59CEFE6F3">
    <w:name w:val="1139381DB6924876B6C0A67F59CEFE6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BBD35FDD19341B7A24D8FDFA62903F03">
    <w:name w:val="3BBD35FDD19341B7A24D8FDFA62903F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B65BC3168BA42418AD31AA71EF9267D3">
    <w:name w:val="5B65BC3168BA42418AD31AA71EF9267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DAA9C05A5B54D2DA2AE4064C552002A3">
    <w:name w:val="7DAA9C05A5B54D2DA2AE4064C552002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93EDF7BF3E46C0923BC8571F8E52A43">
    <w:name w:val="F993EDF7BF3E46C0923BC8571F8E52A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AB326DBAC2442D981B47877A7517413">
    <w:name w:val="71AB326DBAC2442D981B47877A75174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90507D02E5F422C9C9DF525B32318CB3">
    <w:name w:val="890507D02E5F422C9C9DF525B32318C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FE5D541AE94295A8DCC2A29916E04C3">
    <w:name w:val="F4FE5D541AE94295A8DCC2A29916E04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8DE1454E59049D28776D0172997F2633">
    <w:name w:val="08DE1454E59049D28776D0172997F26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AA087CBB5844CD8D36B2FAD756AAFA3">
    <w:name w:val="21AA087CBB5844CD8D36B2FAD756AAF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4C282036EC8414E9202033286950A573">
    <w:name w:val="84C282036EC8414E9202033286950A5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81B557A05E94AC7B7D310BB44519D703">
    <w:name w:val="881B557A05E94AC7B7D310BB44519D7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194A1217DB34AAAACA4123A1A0796913">
    <w:name w:val="2194A1217DB34AAAACA4123A1A07969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5C99D1E559E4D829D3400EA198C82713">
    <w:name w:val="B5C99D1E559E4D829D3400EA198C827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A3D68E9488C41998EBD2032BD2E56393">
    <w:name w:val="1A3D68E9488C41998EBD2032BD2E563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98400AE28254B53B79046C58E0381313">
    <w:name w:val="298400AE28254B53B79046C58E03813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DF3D149AB804946B01FFA07ADB0257D3">
    <w:name w:val="9DF3D149AB804946B01FFA07ADB0257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8A0414E7E754B23949F10A7285987043">
    <w:name w:val="68A0414E7E754B23949F10A72859870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980611C60D746189C07F0B0DE1676413">
    <w:name w:val="6980611C60D746189C07F0B0DE16764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73BFDBAB5254506B911DE8A9715FC233">
    <w:name w:val="E73BFDBAB5254506B911DE8A9715FC2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D890E1B31DD47789DEB72D53DC625CB3">
    <w:name w:val="CD890E1B31DD47789DEB72D53DC625C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97E3964C25C48EB9A9274E0A572A6403">
    <w:name w:val="797E3964C25C48EB9A9274E0A572A64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37319476CCE40F0BD367D522086B8473">
    <w:name w:val="D37319476CCE40F0BD367D522086B84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A674C11B6A740F6BC5F5A567F67B0423">
    <w:name w:val="2A674C11B6A740F6BC5F5A567F67B04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F4FE211C7AA4816BB4E2F8F1DB25DC93">
    <w:name w:val="2F4FE211C7AA4816BB4E2F8F1DB25DC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7F9302608CA465FAD5A16F2FAE305463">
    <w:name w:val="D7F9302608CA465FAD5A16F2FAE30546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CBBBBEC274A4126BE6046FB22DB2B183">
    <w:name w:val="CCBBBBEC274A4126BE6046FB22DB2B1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C255A910D534E77AAD60394311E16113">
    <w:name w:val="DC255A910D534E77AAD60394311E161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00AA340D3744F54837B70FF4E47E67F3">
    <w:name w:val="300AA340D3744F54837B70FF4E47E67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B8C83FE9B334635BE9A7791C850D4233">
    <w:name w:val="DB8C83FE9B334635BE9A7791C850D42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62111C028244EAF9B7BEEBEFEB02C3B3">
    <w:name w:val="762111C028244EAF9B7BEEBEFEB02C3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7F209F8269B46D98767F1A172ED5A723">
    <w:name w:val="47F209F8269B46D98767F1A172ED5A7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E924BD5EF5549F69FAA17947A44A9A83">
    <w:name w:val="1E924BD5EF5549F69FAA17947A44A9A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9402455032C4A5C8F7A46CFF4F1E9593">
    <w:name w:val="59402455032C4A5C8F7A46CFF4F1E95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28C0F516E34EE0B6D9D0CA6F6CAE233">
    <w:name w:val="4F28C0F516E34EE0B6D9D0CA6F6CAE2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E1E2171A3E04383A6EDC5A2EE7E63F73">
    <w:name w:val="8E1E2171A3E04383A6EDC5A2EE7E63F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41E221ACF8448FA81C095D4BA94CF713">
    <w:name w:val="F41E221ACF8448FA81C095D4BA94CF7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8E21B3A958F43C881DC4CCCF8CFF3B03">
    <w:name w:val="D8E21B3A958F43C881DC4CCCF8CFF3B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11AA097CB774250BEEC450FB8184A6A3">
    <w:name w:val="711AA097CB774250BEEC450FB8184A6A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2EEAB6DF1074B3DA92DEE72041AE7C53">
    <w:name w:val="72EEAB6DF1074B3DA92DEE72041AE7C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C5C6D7B68BD4C12904A49740880334E3">
    <w:name w:val="1C5C6D7B68BD4C12904A49740880334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E335C9347A4317989FB0AA7F8B82323">
    <w:name w:val="FCE335C9347A4317989FB0AA7F8B823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05CDF8C5A58469C8AEE119312C7DE6C3">
    <w:name w:val="705CDF8C5A58469C8AEE119312C7DE6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F3DFC80D1414D3F9C2A2198D7A667673">
    <w:name w:val="4F3DFC80D1414D3F9C2A2198D7A6676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635FB5D02D6454CB90835102FBF51FB3">
    <w:name w:val="2635FB5D02D6454CB90835102FBF51F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C3E952C21914E8098855D9962E7CDEE3">
    <w:name w:val="0C3E952C21914E8098855D9962E7CDE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C2410E59ABC4AE8B791988AAB4ED62B3">
    <w:name w:val="6C2410E59ABC4AE8B791988AAB4ED62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62F7C994C2DC4406B1C45A468493E8453">
    <w:name w:val="62F7C994C2DC4406B1C45A468493E84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58764B2024F4703A44F515CDF6D108B3">
    <w:name w:val="F58764B2024F4703A44F515CDF6D108B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86A2B2DF38274966B378A9CC5750256C3">
    <w:name w:val="86A2B2DF38274966B378A9CC5750256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05231611D3C4666985F46C4D11713E13">
    <w:name w:val="A05231611D3C4666985F46C4D11713E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5D9B8AD6CE434568A9B189CF528A331C3">
    <w:name w:val="5D9B8AD6CE434568A9B189CF528A331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D7B8A290CDB431A8AC7CE535906E45E3">
    <w:name w:val="4D7B8A290CDB431A8AC7CE535906E45E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D1B248B01AC4B1599DA0D345169D02C3">
    <w:name w:val="ED1B248B01AC4B1599DA0D345169D02C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3BA1F321C344A509A9437C446A45C403">
    <w:name w:val="F3BA1F321C344A509A9437C446A45C4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75B3FC69A3949B79FE64D2A1E948C6F3">
    <w:name w:val="C75B3FC69A3949B79FE64D2A1E948C6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2C2608881094632808DD9919AA126143">
    <w:name w:val="B2C2608881094632808DD9919AA1261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758050E0B0A476A8C111CC179D825F23">
    <w:name w:val="2758050E0B0A476A8C111CC179D825F2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785DC7DBD36E46869237585805017BF33">
    <w:name w:val="785DC7DBD36E46869237585805017BF3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3EF402EAF7DE4DC0A89418A8A8868D773">
    <w:name w:val="3EF402EAF7DE4DC0A89418A8A8868D7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280D536C30434D38AAEDD483CD9BB7303">
    <w:name w:val="280D536C30434D38AAEDD483CD9BB730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96DDAF64E734484BBF54BB4D2F444B43">
    <w:name w:val="F96DDAF64E734484BBF54BB4D2F444B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03FB22A799BE43D0AFFE2D5584E369BD3">
    <w:name w:val="03FB22A799BE43D0AFFE2D5584E369BD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2B77E97283D429F81C3353455B194B43">
    <w:name w:val="F2B77E97283D429F81C3353455B194B4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BE318470C0CE4CFCA28BD46A0688AE193">
    <w:name w:val="BE318470C0CE4CFCA28BD46A0688AE1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1EF1691FAD342BE92FDC259D94905783">
    <w:name w:val="E1EF1691FAD342BE92FDC259D949057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E9E193DEB1F4509983D25D749E339A83">
    <w:name w:val="DE9E193DEB1F4509983D25D749E339A8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63FDC2B880E42B4AF9F48E2296469F53">
    <w:name w:val="A63FDC2B880E42B4AF9F48E2296469F5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94AF4606D15485D933CDDBF4106E4C13">
    <w:name w:val="494AF4606D15485D933CDDBF4106E4C1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CC9ED0A1CF847638F97BE0957EFB4A93">
    <w:name w:val="FCC9ED0A1CF847638F97BE0957EFB4A9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F17CCC1FF607428B8ADCD19E018FF7E73">
    <w:name w:val="F17CCC1FF607428B8ADCD19E018FF7E7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4C3D3B1290D4C6C89E1D5B2AF0DFF4F3">
    <w:name w:val="44C3D3B1290D4C6C89E1D5B2AF0DFF4F3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91C8482736E24314B23D401B80CABA201">
    <w:name w:val="91C8482736E24314B23D401B80CABA201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EBE4D4A553DE49F88D1CE84E198B0B8F4">
    <w:name w:val="EBE4D4A553DE49F88D1CE84E198B0B8F4"/>
    <w:rsid w:val="0021440A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463F4A25432346EBA758E803877D83E0">
    <w:name w:val="463F4A25432346EBA758E803877D83E0"/>
    <w:rsid w:val="000B37C8"/>
  </w:style>
  <w:style w:type="paragraph" w:customStyle="1" w:styleId="2C6B6476F010486EA1A7FBB7FBB696FC">
    <w:name w:val="2C6B6476F010486EA1A7FBB7FBB696FC"/>
    <w:rsid w:val="000B37C8"/>
  </w:style>
  <w:style w:type="paragraph" w:customStyle="1" w:styleId="90D03E7A38E04E6F86AA71A186875319">
    <w:name w:val="90D03E7A38E04E6F86AA71A186875319"/>
    <w:rsid w:val="000B37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5DE02-4467-4032-A964-F98C42475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فرم استخدام رسا گستر آذر RGA-QR-28.dot</Template>
  <TotalTime>550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رزومه فارسی</vt:lpstr>
    </vt:vector>
  </TitlesOfParts>
  <Company>Karmania Technology Inc.</Company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رزومه فارسی</dc:title>
  <dc:creator>RASA</dc:creator>
  <cp:lastModifiedBy>Mehrdad Panahali</cp:lastModifiedBy>
  <cp:revision>45</cp:revision>
  <cp:lastPrinted>2020-08-03T14:37:00Z</cp:lastPrinted>
  <dcterms:created xsi:type="dcterms:W3CDTF">2018-01-19T14:59:00Z</dcterms:created>
  <dcterms:modified xsi:type="dcterms:W3CDTF">2020-08-04T16:45:00Z</dcterms:modified>
</cp:coreProperties>
</file>